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116CF" w14:textId="6CEF11FD" w:rsidR="000F0356" w:rsidRDefault="000F0356" w:rsidP="00FE7A66"/>
    <w:p w14:paraId="2A921384" w14:textId="05F4B754" w:rsidR="00FE7A66" w:rsidRDefault="00FE7A66" w:rsidP="00FE7A66"/>
    <w:p w14:paraId="1829C6DE" w14:textId="77777777" w:rsidR="00FE7A66" w:rsidRPr="00FE7A66" w:rsidRDefault="00FE7A66" w:rsidP="00FE7A66"/>
    <w:sectPr w:rsidR="00FE7A66" w:rsidRPr="00FE7A66" w:rsidSect="00A87D61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16F25" w14:textId="77777777" w:rsidR="00AF7DE5" w:rsidRDefault="00AF7DE5" w:rsidP="00A87D61">
      <w:pPr>
        <w:spacing w:after="0" w:line="240" w:lineRule="auto"/>
      </w:pPr>
      <w:r>
        <w:separator/>
      </w:r>
    </w:p>
  </w:endnote>
  <w:endnote w:type="continuationSeparator" w:id="0">
    <w:p w14:paraId="7056D447" w14:textId="77777777" w:rsidR="00AF7DE5" w:rsidRDefault="00AF7DE5" w:rsidP="00A8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1F4BF0-AEB6-41E9-B9EC-F841A696EA79}"/>
    <w:embedBold r:id="rId2" w:fontKey="{03029309-6E72-4FE3-85BF-8161281C7B8F}"/>
    <w:embedItalic r:id="rId3" w:fontKey="{AC2AC0F4-06F1-4519-9820-BCB7B2B7C5AE}"/>
    <w:embedBoldItalic r:id="rId4" w:fontKey="{7B73F97B-5797-4FC5-8533-061D172D89FF}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9D897CB-D897-4C49-ADFE-98A0BE11D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C5212" w14:textId="77777777" w:rsidR="00A87D61" w:rsidRPr="00A87D61" w:rsidRDefault="00A87D61" w:rsidP="00A87D61">
    <w:pPr>
      <w:pStyle w:val="Footer"/>
    </w:pPr>
    <w:r w:rsidRPr="00A87D61">
      <w:t xml:space="preserve">Page </w:t>
    </w:r>
    <w:r w:rsidRPr="00A87D61">
      <w:fldChar w:fldCharType="begin"/>
    </w:r>
    <w:r w:rsidRPr="00A87D61">
      <w:instrText xml:space="preserve"> PAGE   \* MERGEFORMAT </w:instrText>
    </w:r>
    <w:r w:rsidRPr="00A87D61">
      <w:fldChar w:fldCharType="separate"/>
    </w:r>
    <w:r w:rsidRPr="00A87D61">
      <w:t>1</w:t>
    </w:r>
    <w:r w:rsidRPr="00A87D6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B4C97" w14:textId="77777777" w:rsidR="00AF7DE5" w:rsidRDefault="00AF7DE5" w:rsidP="00A87D61">
      <w:pPr>
        <w:spacing w:after="0" w:line="240" w:lineRule="auto"/>
      </w:pPr>
      <w:r>
        <w:separator/>
      </w:r>
    </w:p>
  </w:footnote>
  <w:footnote w:type="continuationSeparator" w:id="0">
    <w:p w14:paraId="391556DD" w14:textId="77777777" w:rsidR="00AF7DE5" w:rsidRDefault="00AF7DE5" w:rsidP="00A8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DDA18" w14:textId="77777777" w:rsidR="00A87D61" w:rsidRDefault="00A87D61" w:rsidP="00AF02DA">
    <w:pPr>
      <w:pStyle w:val="Header"/>
    </w:pPr>
    <w:r w:rsidRPr="00474451">
      <w:drawing>
        <wp:anchor distT="0" distB="0" distL="114300" distR="114300" simplePos="0" relativeHeight="251659264" behindDoc="1" locked="0" layoutInCell="1" allowOverlap="1" wp14:anchorId="4C4F4C10" wp14:editId="1925E937">
          <wp:simplePos x="0" y="0"/>
          <wp:positionH relativeFrom="page">
            <wp:align>center</wp:align>
          </wp:positionH>
          <wp:positionV relativeFrom="paragraph">
            <wp:posOffset>-404495</wp:posOffset>
          </wp:positionV>
          <wp:extent cx="7728585" cy="1059815"/>
          <wp:effectExtent l="0" t="0" r="5715" b="698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28585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4ECD3" w14:textId="77777777" w:rsidR="00A87D61" w:rsidRDefault="00062591" w:rsidP="00AF02DA">
    <w:pPr>
      <w:pStyle w:val="Header"/>
    </w:pPr>
    <w:r>
      <w:drawing>
        <wp:anchor distT="0" distB="0" distL="114300" distR="114300" simplePos="0" relativeHeight="251660288" behindDoc="1" locked="0" layoutInCell="1" allowOverlap="1" wp14:anchorId="5E70AFEE" wp14:editId="241A2C35">
          <wp:simplePos x="0" y="0"/>
          <wp:positionH relativeFrom="column">
            <wp:posOffset>-1021715</wp:posOffset>
          </wp:positionH>
          <wp:positionV relativeFrom="paragraph">
            <wp:posOffset>-252095</wp:posOffset>
          </wp:positionV>
          <wp:extent cx="7776000" cy="173719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737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7D61" w:rsidRPr="00AF02DA">
      <w:drawing>
        <wp:inline distT="0" distB="0" distL="0" distR="0" wp14:anchorId="1B1EB291" wp14:editId="03B518D4">
          <wp:extent cx="3055490" cy="655320"/>
          <wp:effectExtent l="0" t="0" r="0" b="0"/>
          <wp:docPr id="1" name="Picture 1" descr="Inclusion Australia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nclusion Australia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62523" cy="656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47C79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84EB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222B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26FD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94E7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FA2D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080C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1E0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9C5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B01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103AA9"/>
    <w:multiLevelType w:val="hybridMultilevel"/>
    <w:tmpl w:val="B960302C"/>
    <w:lvl w:ilvl="0" w:tplc="6592EF5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40AD6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628E2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A14"/>
    <w:rsid w:val="00062591"/>
    <w:rsid w:val="000F0356"/>
    <w:rsid w:val="00135960"/>
    <w:rsid w:val="001735C0"/>
    <w:rsid w:val="001A23A7"/>
    <w:rsid w:val="00212098"/>
    <w:rsid w:val="003C7CDD"/>
    <w:rsid w:val="004A3235"/>
    <w:rsid w:val="004B57C6"/>
    <w:rsid w:val="006959E8"/>
    <w:rsid w:val="006C47A7"/>
    <w:rsid w:val="006E3A14"/>
    <w:rsid w:val="007A1172"/>
    <w:rsid w:val="007E648C"/>
    <w:rsid w:val="008D58E9"/>
    <w:rsid w:val="009C6B8A"/>
    <w:rsid w:val="009D12FA"/>
    <w:rsid w:val="00A10742"/>
    <w:rsid w:val="00A87D61"/>
    <w:rsid w:val="00AF02DA"/>
    <w:rsid w:val="00AF7DE5"/>
    <w:rsid w:val="00BB07EB"/>
    <w:rsid w:val="00BB6625"/>
    <w:rsid w:val="00C87E26"/>
    <w:rsid w:val="00CA2E1F"/>
    <w:rsid w:val="00CB434F"/>
    <w:rsid w:val="00D97DD6"/>
    <w:rsid w:val="00E4722B"/>
    <w:rsid w:val="00EC53EC"/>
    <w:rsid w:val="00EE1C00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6C0783"/>
  <w14:defaultImageDpi w14:val="32767"/>
  <w15:chartTrackingRefBased/>
  <w15:docId w15:val="{4787FA6F-E172-4AB8-9AD6-CD686027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356"/>
  </w:style>
  <w:style w:type="paragraph" w:styleId="Heading1">
    <w:name w:val="heading 1"/>
    <w:basedOn w:val="Normal"/>
    <w:next w:val="Normal"/>
    <w:link w:val="Heading1Char"/>
    <w:uiPriority w:val="9"/>
    <w:qFormat/>
    <w:rsid w:val="00AF02DA"/>
    <w:pPr>
      <w:spacing w:before="2040" w:after="240"/>
      <w:outlineLvl w:val="0"/>
    </w:pPr>
    <w:rPr>
      <w:rFonts w:ascii="FS Me" w:hAnsi="FS Me"/>
      <w:b/>
      <w:color w:val="003024"/>
      <w:sz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7D61"/>
    <w:pPr>
      <w:keepNext/>
      <w:keepLines/>
      <w:spacing w:before="360" w:after="240" w:line="276" w:lineRule="auto"/>
      <w:outlineLvl w:val="1"/>
    </w:pPr>
    <w:rPr>
      <w:rFonts w:eastAsiaTheme="majorEastAsia" w:cstheme="minorHAnsi"/>
      <w:b/>
      <w:bCs/>
      <w:color w:val="003024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7D61"/>
    <w:pPr>
      <w:spacing w:before="240" w:after="0" w:line="276" w:lineRule="auto"/>
      <w:outlineLvl w:val="2"/>
    </w:pPr>
    <w:rPr>
      <w:b/>
      <w:bCs/>
      <w:color w:val="00302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7D61"/>
    <w:pPr>
      <w:spacing w:before="240" w:after="0" w:line="276" w:lineRule="auto"/>
      <w:outlineLvl w:val="3"/>
    </w:pPr>
    <w:rPr>
      <w:b/>
      <w:bCs/>
      <w:color w:val="003024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7D61"/>
    <w:pPr>
      <w:spacing w:before="120" w:after="0" w:line="276" w:lineRule="auto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7E2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F02DA"/>
    <w:rPr>
      <w:rFonts w:ascii="FS Me" w:hAnsi="FS Me"/>
      <w:b/>
      <w:color w:val="003024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C87E26"/>
    <w:pPr>
      <w:spacing w:before="720"/>
    </w:pPr>
  </w:style>
  <w:style w:type="character" w:customStyle="1" w:styleId="TitleChar">
    <w:name w:val="Title Char"/>
    <w:basedOn w:val="DefaultParagraphFont"/>
    <w:link w:val="Title"/>
    <w:uiPriority w:val="10"/>
    <w:rsid w:val="00C87E26"/>
    <w:rPr>
      <w:rFonts w:ascii="FS Me" w:hAnsi="FS Me"/>
      <w:b/>
      <w:color w:val="003024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7E26"/>
    <w:pPr>
      <w:numPr>
        <w:ilvl w:val="1"/>
      </w:numPr>
    </w:pPr>
    <w:rPr>
      <w:rFonts w:eastAsiaTheme="minorEastAsia"/>
      <w:b/>
      <w:bCs/>
      <w:color w:val="003024"/>
      <w:spacing w:val="15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87E26"/>
    <w:rPr>
      <w:rFonts w:eastAsiaTheme="minorEastAsia"/>
      <w:b/>
      <w:bCs/>
      <w:color w:val="003024"/>
      <w:spacing w:val="15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F02DA"/>
    <w:pPr>
      <w:tabs>
        <w:tab w:val="center" w:pos="4513"/>
        <w:tab w:val="right" w:pos="9026"/>
      </w:tabs>
      <w:spacing w:after="0" w:line="240" w:lineRule="auto"/>
      <w:ind w:left="-567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AF02DA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87D61"/>
    <w:pPr>
      <w:tabs>
        <w:tab w:val="center" w:pos="4513"/>
        <w:tab w:val="right" w:pos="9026"/>
      </w:tabs>
      <w:spacing w:after="0" w:line="240" w:lineRule="auto"/>
      <w:jc w:val="center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87D61"/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87D61"/>
    <w:rPr>
      <w:rFonts w:eastAsiaTheme="majorEastAsia" w:cstheme="minorHAnsi"/>
      <w:b/>
      <w:bCs/>
      <w:color w:val="003024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87D61"/>
    <w:rPr>
      <w:b/>
      <w:bCs/>
      <w:color w:val="00302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87D61"/>
    <w:rPr>
      <w:b/>
      <w:bCs/>
      <w:color w:val="003024"/>
      <w:sz w:val="24"/>
      <w:szCs w:val="24"/>
    </w:rPr>
  </w:style>
  <w:style w:type="table" w:styleId="TableGrid">
    <w:name w:val="Table Grid"/>
    <w:basedOn w:val="TableNormal"/>
    <w:uiPriority w:val="59"/>
    <w:rsid w:val="00A87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A87D61"/>
    <w:rPr>
      <w:b/>
      <w:bCs/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A87D61"/>
    <w:rPr>
      <w:b/>
      <w:bCs/>
    </w:rPr>
  </w:style>
  <w:style w:type="character" w:styleId="Emphasis">
    <w:name w:val="Emphasis"/>
    <w:aliases w:val="Italic"/>
    <w:basedOn w:val="DefaultParagraphFont"/>
    <w:uiPriority w:val="20"/>
    <w:qFormat/>
    <w:rsid w:val="00A87D61"/>
    <w:rPr>
      <w:i/>
      <w:iCs/>
    </w:rPr>
  </w:style>
  <w:style w:type="character" w:styleId="IntenseEmphasis">
    <w:name w:val="Intense Emphasis"/>
    <w:aliases w:val="Bold Italic"/>
    <w:uiPriority w:val="21"/>
    <w:qFormat/>
    <w:rsid w:val="00A87D61"/>
    <w:rPr>
      <w:b/>
      <w:bCs/>
      <w:i/>
      <w:iCs/>
    </w:rPr>
  </w:style>
  <w:style w:type="paragraph" w:styleId="ListBullet">
    <w:name w:val="List Bullet"/>
    <w:basedOn w:val="Normal"/>
    <w:uiPriority w:val="99"/>
    <w:unhideWhenUsed/>
    <w:qFormat/>
    <w:rsid w:val="00A87D61"/>
    <w:pPr>
      <w:numPr>
        <w:numId w:val="1"/>
      </w:numPr>
      <w:spacing w:before="120" w:after="120" w:line="288" w:lineRule="auto"/>
    </w:pPr>
  </w:style>
  <w:style w:type="paragraph" w:styleId="ListBullet2">
    <w:name w:val="List Bullet 2"/>
    <w:basedOn w:val="Normal"/>
    <w:uiPriority w:val="99"/>
    <w:unhideWhenUsed/>
    <w:qFormat/>
    <w:rsid w:val="00A87D61"/>
    <w:pPr>
      <w:numPr>
        <w:ilvl w:val="1"/>
        <w:numId w:val="1"/>
      </w:numPr>
      <w:spacing w:before="120" w:after="120" w:line="288" w:lineRule="auto"/>
    </w:pPr>
  </w:style>
  <w:style w:type="paragraph" w:styleId="ListBullet3">
    <w:name w:val="List Bullet 3"/>
    <w:basedOn w:val="Normal"/>
    <w:uiPriority w:val="99"/>
    <w:unhideWhenUsed/>
    <w:rsid w:val="00A87D61"/>
    <w:pPr>
      <w:numPr>
        <w:ilvl w:val="2"/>
        <w:numId w:val="1"/>
      </w:numPr>
      <w:spacing w:before="120" w:after="120" w:line="288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87D61"/>
    <w:pPr>
      <w:spacing w:line="276" w:lineRule="auto"/>
    </w:pPr>
    <w:rPr>
      <w:i/>
      <w:iCs/>
      <w:color w:val="003024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87D61"/>
    <w:rPr>
      <w:i/>
      <w:iCs/>
      <w:color w:val="003024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D61"/>
    <w:pPr>
      <w:pBdr>
        <w:top w:val="single" w:sz="4" w:space="10" w:color="085418"/>
        <w:bottom w:val="single" w:sz="4" w:space="10" w:color="085418"/>
      </w:pBdr>
      <w:spacing w:before="360" w:after="360" w:line="276" w:lineRule="auto"/>
      <w:jc w:val="center"/>
    </w:pPr>
    <w:rPr>
      <w:i/>
      <w:iCs/>
      <w:color w:val="0030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7D61"/>
    <w:rPr>
      <w:i/>
      <w:iCs/>
      <w:color w:val="0030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anPollard\OneDrive%20-%20Inclusion%20Australia\IA%20drafts%20and%20working%20docs\3545%20-%20Inclusion%20Aus%20-%20Document%20Template%20with%20Cov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B4795E93147B8DE0CCCE89467E6" ma:contentTypeVersion="13" ma:contentTypeDescription="Create a new document." ma:contentTypeScope="" ma:versionID="b3080e51b28ae211733a4734597d4e97">
  <xsd:schema xmlns:xsd="http://www.w3.org/2001/XMLSchema" xmlns:xs="http://www.w3.org/2001/XMLSchema" xmlns:p="http://schemas.microsoft.com/office/2006/metadata/properties" xmlns:ns2="e4907236-fd29-4ae5-ac1b-45511eadf608" xmlns:ns3="6a4ab33e-2e85-463e-b9b3-464748423cab" targetNamespace="http://schemas.microsoft.com/office/2006/metadata/properties" ma:root="true" ma:fieldsID="0fd96654a5c52aa50657d023847c93cc" ns2:_="" ns3:_="">
    <xsd:import namespace="e4907236-fd29-4ae5-ac1b-45511eadf608"/>
    <xsd:import namespace="6a4ab33e-2e85-463e-b9b3-464748423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07236-fd29-4ae5-ac1b-45511eadf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ab33e-2e85-463e-b9b3-464748423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8B3F8C-EE5B-463C-B10B-FDBF834D0078}"/>
</file>

<file path=customXml/itemProps2.xml><?xml version="1.0" encoding="utf-8"?>
<ds:datastoreItem xmlns:ds="http://schemas.openxmlformats.org/officeDocument/2006/customXml" ds:itemID="{FF1B43A6-BC5B-4896-A624-3421151F55CA}"/>
</file>

<file path=customXml/itemProps3.xml><?xml version="1.0" encoding="utf-8"?>
<ds:datastoreItem xmlns:ds="http://schemas.openxmlformats.org/officeDocument/2006/customXml" ds:itemID="{0F5B09B0-EB73-425B-AFD3-37F227B5EAEF}"/>
</file>

<file path=docProps/app.xml><?xml version="1.0" encoding="utf-8"?>
<Properties xmlns="http://schemas.openxmlformats.org/officeDocument/2006/extended-properties" xmlns:vt="http://schemas.openxmlformats.org/officeDocument/2006/docPropsVTypes">
  <Template>3545 - Inclusion Aus - Document Template with Cover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Eban Pollard</dc:creator>
  <cp:keywords/>
  <dc:description/>
  <cp:lastModifiedBy>Eban Pollard</cp:lastModifiedBy>
  <cp:revision>3</cp:revision>
  <dcterms:created xsi:type="dcterms:W3CDTF">2021-10-05T23:24:00Z</dcterms:created>
  <dcterms:modified xsi:type="dcterms:W3CDTF">2021-10-05T23:24:00Z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0x0101002B315B4795E93147B8DE0CCCE89467E6</vt:lpwstr>
  </property>
</Properties>
</file>