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3EBED" w14:textId="4C265ABF" w:rsidR="00487FB5" w:rsidRDefault="007F42D9" w:rsidP="0080550A">
      <w:pPr>
        <w:pStyle w:val="Date"/>
      </w:pPr>
      <w:sdt>
        <w:sdtPr>
          <w:rPr>
            <w:sz w:val="32"/>
            <w:szCs w:val="32"/>
          </w:rPr>
          <w:alias w:val="Date"/>
          <w:tag w:val="Date"/>
          <w:id w:val="1570382844"/>
          <w:placeholder>
            <w:docPart w:val="9A89C4F9CD484ADDA7B5F91C0DF548BE"/>
          </w:placeholder>
          <w:date w:fullDate="2022-04-11T00:00:00Z">
            <w:dateFormat w:val="d MMMM yyyy"/>
            <w:lid w:val="en-AU"/>
            <w:storeMappedDataAs w:val="dateTime"/>
            <w:calendar w:val="gregorian"/>
          </w:date>
        </w:sdtPr>
        <w:sdtEndPr/>
        <w:sdtContent>
          <w:r w:rsidR="00A7747E" w:rsidRPr="008C72AF">
            <w:rPr>
              <w:sz w:val="32"/>
              <w:szCs w:val="32"/>
            </w:rPr>
            <w:t>11 April 2022</w:t>
          </w:r>
        </w:sdtContent>
      </w:sdt>
    </w:p>
    <w:tbl>
      <w:tblPr>
        <w:tblStyle w:val="TableGrid"/>
        <w:tblW w:w="10065" w:type="dxa"/>
        <w:tblInd w:w="-147" w:type="dxa"/>
        <w:tblLook w:val="04A0" w:firstRow="1" w:lastRow="0" w:firstColumn="1" w:lastColumn="0" w:noHBand="0" w:noVBand="1"/>
      </w:tblPr>
      <w:tblGrid>
        <w:gridCol w:w="3686"/>
        <w:gridCol w:w="6379"/>
      </w:tblGrid>
      <w:tr w:rsidR="00D7711C" w14:paraId="2E5FE8BB" w14:textId="77777777" w:rsidTr="00EF6D2D">
        <w:trPr>
          <w:trHeight w:val="2041"/>
        </w:trPr>
        <w:tc>
          <w:tcPr>
            <w:tcW w:w="3686" w:type="dxa"/>
          </w:tcPr>
          <w:p w14:paraId="1A750B6E" w14:textId="70CC5EEE" w:rsidR="00D7711C" w:rsidRDefault="00325F38" w:rsidP="00EF6D2D">
            <w:pPr>
              <w:spacing w:before="12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BF3D74C" wp14:editId="513F6849">
                  <wp:extent cx="1017077" cy="1017077"/>
                  <wp:effectExtent l="0" t="0" r="0" b="0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44" cy="103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6A61">
              <w:t xml:space="preserve"> </w:t>
            </w:r>
            <w:r w:rsidR="00056A61">
              <w:rPr>
                <w:noProof/>
              </w:rPr>
              <w:drawing>
                <wp:inline distT="0" distB="0" distL="0" distR="0" wp14:anchorId="64C45777" wp14:editId="1D2010CB">
                  <wp:extent cx="1065475" cy="1065475"/>
                  <wp:effectExtent l="0" t="0" r="0" b="1905"/>
                  <wp:docPr id="22" name="Picture 22" descr="Cal month apr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l month apr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10" cy="106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2CE70C80" w14:textId="23A33E97" w:rsidR="005F6917" w:rsidRPr="00207120" w:rsidRDefault="003552ED" w:rsidP="003552ED">
            <w:pPr>
              <w:spacing w:before="240" w:after="240"/>
              <w:rPr>
                <w:sz w:val="28"/>
                <w:szCs w:val="28"/>
              </w:rPr>
            </w:pPr>
            <w:r w:rsidRPr="00207120">
              <w:rPr>
                <w:sz w:val="28"/>
                <w:szCs w:val="28"/>
              </w:rPr>
              <w:t xml:space="preserve">In April 2022, the Disability Royal Commission will </w:t>
            </w:r>
            <w:r w:rsidR="005F6917" w:rsidRPr="00207120">
              <w:rPr>
                <w:sz w:val="28"/>
                <w:szCs w:val="28"/>
              </w:rPr>
              <w:t>talk about Australian Disability Enterprises.</w:t>
            </w:r>
          </w:p>
          <w:p w14:paraId="174432DC" w14:textId="78A386AD" w:rsidR="00D7711C" w:rsidRPr="00207120" w:rsidRDefault="00D7711C" w:rsidP="00A46C0E">
            <w:pPr>
              <w:spacing w:before="240" w:after="240"/>
              <w:rPr>
                <w:sz w:val="28"/>
                <w:szCs w:val="28"/>
              </w:rPr>
            </w:pPr>
          </w:p>
        </w:tc>
      </w:tr>
      <w:tr w:rsidR="00D7711C" w14:paraId="29469E2D" w14:textId="77777777" w:rsidTr="00EF6D2D">
        <w:tc>
          <w:tcPr>
            <w:tcW w:w="3686" w:type="dxa"/>
          </w:tcPr>
          <w:p w14:paraId="30701A5D" w14:textId="51B99F53" w:rsidR="00D7711C" w:rsidRDefault="00426E3E" w:rsidP="00A46C0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36795A" wp14:editId="0AA2DACD">
                  <wp:extent cx="1462433" cy="1462433"/>
                  <wp:effectExtent l="0" t="0" r="0" b="4445"/>
                  <wp:docPr id="21" name="Picture 21" descr="Place Work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Work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520" cy="147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29C1">
              <w:t xml:space="preserve"> </w:t>
            </w:r>
          </w:p>
        </w:tc>
        <w:tc>
          <w:tcPr>
            <w:tcW w:w="6379" w:type="dxa"/>
          </w:tcPr>
          <w:p w14:paraId="08CF6FAB" w14:textId="77777777" w:rsidR="00D7711C" w:rsidRDefault="00D7711C" w:rsidP="00A46C0E">
            <w:pPr>
              <w:spacing w:before="240" w:after="240"/>
              <w:rPr>
                <w:sz w:val="28"/>
                <w:szCs w:val="28"/>
              </w:rPr>
            </w:pPr>
            <w:r w:rsidRPr="00207120">
              <w:rPr>
                <w:sz w:val="28"/>
                <w:szCs w:val="28"/>
              </w:rPr>
              <w:t>These are also called ADEs or sheltered workshops</w:t>
            </w:r>
            <w:r>
              <w:rPr>
                <w:sz w:val="28"/>
                <w:szCs w:val="28"/>
              </w:rPr>
              <w:t>.</w:t>
            </w:r>
          </w:p>
          <w:p w14:paraId="1ABEEAE9" w14:textId="42639DF4" w:rsidR="00A06739" w:rsidRPr="00207120" w:rsidRDefault="00A06739" w:rsidP="00A46C0E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Most people who work in an ADE have an intellectual disability. </w:t>
            </w:r>
          </w:p>
        </w:tc>
      </w:tr>
      <w:tr w:rsidR="003D3E5A" w14:paraId="087E0D00" w14:textId="77777777" w:rsidTr="00EF6D2D">
        <w:tc>
          <w:tcPr>
            <w:tcW w:w="3686" w:type="dxa"/>
          </w:tcPr>
          <w:p w14:paraId="648A191C" w14:textId="17FDE237" w:rsidR="003D3E5A" w:rsidRDefault="00721504" w:rsidP="00A46C0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5CFA06" wp14:editId="2C0F2CFA">
                  <wp:extent cx="1343301" cy="1343301"/>
                  <wp:effectExtent l="0" t="0" r="0" b="9525"/>
                  <wp:docPr id="24" name="Picture 24" descr="Working hour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orking hour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19" cy="135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10FF702C" w14:textId="77777777" w:rsidR="002121F8" w:rsidRDefault="003D3E5A" w:rsidP="00A46C0E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People with disability work hard in their jobs.</w:t>
            </w:r>
          </w:p>
          <w:p w14:paraId="578EBF37" w14:textId="6A6771B7" w:rsidR="00222230" w:rsidRDefault="002121F8" w:rsidP="00A46C0E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Some people work long hours. </w:t>
            </w:r>
          </w:p>
          <w:p w14:paraId="20F23F95" w14:textId="725E2514" w:rsidR="00222230" w:rsidRPr="00207120" w:rsidRDefault="00BA1D54" w:rsidP="002121F8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They </w:t>
            </w:r>
            <w:r w:rsidR="00222230">
              <w:rPr>
                <w:sz w:val="28"/>
                <w:szCs w:val="28"/>
              </w:rPr>
              <w:t xml:space="preserve">are proud of their work. </w:t>
            </w:r>
          </w:p>
        </w:tc>
      </w:tr>
      <w:tr w:rsidR="00F6563D" w14:paraId="1DA3898A" w14:textId="77777777" w:rsidTr="008C72AF">
        <w:trPr>
          <w:trHeight w:val="2154"/>
        </w:trPr>
        <w:tc>
          <w:tcPr>
            <w:tcW w:w="3686" w:type="dxa"/>
          </w:tcPr>
          <w:p w14:paraId="3BE99D49" w14:textId="3713DF17" w:rsidR="00F6563D" w:rsidRDefault="000A2FCF" w:rsidP="00F6563D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A4AAD99" wp14:editId="3E7CD307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248285</wp:posOffset>
                  </wp:positionV>
                  <wp:extent cx="694690" cy="694690"/>
                  <wp:effectExtent l="57150" t="57150" r="48260" b="48260"/>
                  <wp:wrapTight wrapText="bothSides">
                    <wp:wrapPolygon edited="0">
                      <wp:start x="-1006" y="-291"/>
                      <wp:lineTo x="-567" y="20571"/>
                      <wp:lineTo x="19280" y="21465"/>
                      <wp:lineTo x="22215" y="21067"/>
                      <wp:lineTo x="22065" y="6742"/>
                      <wp:lineTo x="20950" y="-1476"/>
                      <wp:lineTo x="4277" y="-1007"/>
                      <wp:lineTo x="-1006" y="-291"/>
                    </wp:wrapPolygon>
                  </wp:wrapTight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3466">
                            <a:off x="0" y="0"/>
                            <a:ext cx="69469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05A3CE5" wp14:editId="1DD0CD5B">
                  <wp:simplePos x="0" y="0"/>
                  <wp:positionH relativeFrom="column">
                    <wp:posOffset>1098468</wp:posOffset>
                  </wp:positionH>
                  <wp:positionV relativeFrom="paragraph">
                    <wp:posOffset>161455</wp:posOffset>
                  </wp:positionV>
                  <wp:extent cx="964565" cy="962660"/>
                  <wp:effectExtent l="0" t="0" r="6985" b="8890"/>
                  <wp:wrapTight wrapText="bothSides">
                    <wp:wrapPolygon edited="0">
                      <wp:start x="0" y="0"/>
                      <wp:lineTo x="0" y="21372"/>
                      <wp:lineTo x="21330" y="21372"/>
                      <wp:lineTo x="21330" y="0"/>
                      <wp:lineTo x="0" y="0"/>
                    </wp:wrapPolygon>
                  </wp:wrapTight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563D">
              <w:t xml:space="preserve"> </w:t>
            </w:r>
          </w:p>
        </w:tc>
        <w:tc>
          <w:tcPr>
            <w:tcW w:w="6379" w:type="dxa"/>
          </w:tcPr>
          <w:p w14:paraId="0C43BC82" w14:textId="788073FE" w:rsidR="00F6563D" w:rsidRPr="00207120" w:rsidRDefault="00F6563D" w:rsidP="00F6563D">
            <w:pPr>
              <w:spacing w:before="240" w:after="240"/>
              <w:rPr>
                <w:sz w:val="28"/>
                <w:szCs w:val="28"/>
              </w:rPr>
            </w:pPr>
            <w:r w:rsidRPr="00207120">
              <w:rPr>
                <w:sz w:val="28"/>
                <w:szCs w:val="28"/>
              </w:rPr>
              <w:t xml:space="preserve">Some people who work in ADEs get paid just $2.50 per hour. </w:t>
            </w:r>
          </w:p>
        </w:tc>
      </w:tr>
      <w:tr w:rsidR="00F6563D" w14:paraId="7DFCDB70" w14:textId="77777777" w:rsidTr="008C72AF">
        <w:trPr>
          <w:trHeight w:val="2211"/>
        </w:trPr>
        <w:tc>
          <w:tcPr>
            <w:tcW w:w="3686" w:type="dxa"/>
          </w:tcPr>
          <w:p w14:paraId="0750BF0E" w14:textId="5E8A6E81" w:rsidR="00F6563D" w:rsidRDefault="00F6563D" w:rsidP="00F6563D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BE33A6" wp14:editId="3ED0554D">
                  <wp:extent cx="1585633" cy="1122122"/>
                  <wp:effectExtent l="0" t="0" r="0" b="1905"/>
                  <wp:docPr id="49" name="Picture 4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415" cy="114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59653753" w14:textId="77777777" w:rsidR="00F6563D" w:rsidRDefault="00F6563D" w:rsidP="00F6563D">
            <w:pPr>
              <w:spacing w:before="240" w:after="240"/>
              <w:rPr>
                <w:sz w:val="28"/>
                <w:szCs w:val="28"/>
              </w:rPr>
            </w:pPr>
            <w:r w:rsidRPr="00880727">
              <w:rPr>
                <w:sz w:val="28"/>
                <w:szCs w:val="28"/>
              </w:rPr>
              <w:t xml:space="preserve">Inclusion Australia does not think this is fair. </w:t>
            </w:r>
          </w:p>
          <w:p w14:paraId="3FBE2E23" w14:textId="1B084884" w:rsidR="00F6563D" w:rsidRPr="00207120" w:rsidRDefault="00F6563D" w:rsidP="00F6563D">
            <w:pPr>
              <w:spacing w:before="240" w:after="240"/>
              <w:rPr>
                <w:sz w:val="28"/>
                <w:szCs w:val="28"/>
              </w:rPr>
            </w:pPr>
            <w:r w:rsidRPr="00880727">
              <w:rPr>
                <w:sz w:val="28"/>
                <w:szCs w:val="28"/>
              </w:rPr>
              <w:t xml:space="preserve">We think everyone </w:t>
            </w:r>
            <w:r>
              <w:rPr>
                <w:sz w:val="28"/>
                <w:szCs w:val="28"/>
              </w:rPr>
              <w:t xml:space="preserve">should be paid properly for work that they do. </w:t>
            </w:r>
          </w:p>
        </w:tc>
      </w:tr>
      <w:tr w:rsidR="002D5805" w14:paraId="709953DC" w14:textId="77777777" w:rsidTr="00222230">
        <w:trPr>
          <w:trHeight w:val="2438"/>
        </w:trPr>
        <w:tc>
          <w:tcPr>
            <w:tcW w:w="3686" w:type="dxa"/>
          </w:tcPr>
          <w:p w14:paraId="63336AE6" w14:textId="0AC90D3C" w:rsidR="002D5805" w:rsidRDefault="002D5805" w:rsidP="002D580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5E0D5C09" wp14:editId="4190A9AC">
                  <wp:simplePos x="0" y="0"/>
                  <wp:positionH relativeFrom="column">
                    <wp:posOffset>36167</wp:posOffset>
                  </wp:positionH>
                  <wp:positionV relativeFrom="paragraph">
                    <wp:posOffset>73826</wp:posOffset>
                  </wp:positionV>
                  <wp:extent cx="822960" cy="694690"/>
                  <wp:effectExtent l="0" t="0" r="0" b="0"/>
                  <wp:wrapTight wrapText="bothSides">
                    <wp:wrapPolygon edited="0">
                      <wp:start x="0" y="0"/>
                      <wp:lineTo x="0" y="20731"/>
                      <wp:lineTo x="21000" y="20731"/>
                      <wp:lineTo x="21000" y="0"/>
                      <wp:lineTo x="0" y="0"/>
                    </wp:wrapPolygon>
                  </wp:wrapTight>
                  <wp:docPr id="15" name="Picture 1" descr="Logo, company nam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EE5DD6-1B80-49BC-9DA4-6058C20619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Logo, company nam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1EE5DD6-1B80-49BC-9DA4-6058C20619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5CA149B" wp14:editId="14857872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280670</wp:posOffset>
                  </wp:positionV>
                  <wp:extent cx="1589405" cy="1589405"/>
                  <wp:effectExtent l="0" t="0" r="0" b="0"/>
                  <wp:wrapTight wrapText="bothSides">
                    <wp:wrapPolygon edited="0">
                      <wp:start x="6990" y="4401"/>
                      <wp:lineTo x="1553" y="6472"/>
                      <wp:lineTo x="259" y="7508"/>
                      <wp:lineTo x="0" y="10873"/>
                      <wp:lineTo x="0" y="16828"/>
                      <wp:lineTo x="21229" y="16828"/>
                      <wp:lineTo x="21229" y="6990"/>
                      <wp:lineTo x="18899" y="6213"/>
                      <wp:lineTo x="8284" y="4401"/>
                      <wp:lineTo x="6990" y="4401"/>
                    </wp:wrapPolygon>
                  </wp:wrapTight>
                  <wp:docPr id="26" name="Picture 26" descr="Meet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eet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6379" w:type="dxa"/>
          </w:tcPr>
          <w:p w14:paraId="5F6A63BC" w14:textId="77777777" w:rsidR="002D5805" w:rsidRDefault="002D5805" w:rsidP="002D5805">
            <w:pPr>
              <w:spacing w:before="240" w:after="24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Our Voice is a committee which gives advice to Inclusion Australia. </w:t>
            </w:r>
          </w:p>
          <w:p w14:paraId="4698D7BD" w14:textId="0F811797" w:rsidR="002D5805" w:rsidRDefault="002D5805" w:rsidP="002D5805">
            <w:pPr>
              <w:spacing w:before="240" w:after="240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 xml:space="preserve">All the members are people with an intellectual disability.  </w:t>
            </w:r>
          </w:p>
        </w:tc>
      </w:tr>
      <w:tr w:rsidR="002D5805" w14:paraId="7F49A969" w14:textId="77777777" w:rsidTr="00222230">
        <w:trPr>
          <w:trHeight w:val="2438"/>
        </w:trPr>
        <w:tc>
          <w:tcPr>
            <w:tcW w:w="3686" w:type="dxa"/>
          </w:tcPr>
          <w:p w14:paraId="4F577BC9" w14:textId="6672ABBC" w:rsidR="002D5805" w:rsidRDefault="002D5805" w:rsidP="002D580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3327C2" wp14:editId="3D891CDC">
                  <wp:extent cx="1528750" cy="1528750"/>
                  <wp:effectExtent l="0" t="0" r="0" b="0"/>
                  <wp:docPr id="4" name="Picture 4" descr="Clipboard 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lipboard b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30" cy="153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50250687" w14:textId="77777777" w:rsidR="002D5805" w:rsidRDefault="002D5805" w:rsidP="002D5805">
            <w:pPr>
              <w:spacing w:before="240" w:after="24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Our Voice members said this about ADEs:</w:t>
            </w:r>
          </w:p>
          <w:p w14:paraId="37784462" w14:textId="77777777" w:rsidR="002D5805" w:rsidRDefault="002D5805" w:rsidP="002D5805">
            <w:pPr>
              <w:spacing w:before="240" w:after="24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“People with disabilities have the right to work in the open market like anyone else and get the training and support they need.”  </w:t>
            </w:r>
          </w:p>
          <w:p w14:paraId="6A349BCB" w14:textId="1BE42730" w:rsidR="002D5805" w:rsidRDefault="002D5805" w:rsidP="002D5805">
            <w:pPr>
              <w:spacing w:before="240" w:after="240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“This means no more sheltered workshops.”</w:t>
            </w:r>
          </w:p>
        </w:tc>
      </w:tr>
      <w:tr w:rsidR="002D5805" w14:paraId="3914101F" w14:textId="77777777" w:rsidTr="00222230">
        <w:trPr>
          <w:trHeight w:val="2438"/>
        </w:trPr>
        <w:tc>
          <w:tcPr>
            <w:tcW w:w="3686" w:type="dxa"/>
          </w:tcPr>
          <w:p w14:paraId="134C6CA7" w14:textId="70277EF6" w:rsidR="002D5805" w:rsidRDefault="002D5805" w:rsidP="002D580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3E8F31" wp14:editId="0A16E0D0">
                  <wp:extent cx="2037935" cy="1397836"/>
                  <wp:effectExtent l="0" t="0" r="635" b="0"/>
                  <wp:docPr id="18" name="Picture 18" descr="A person wearing headpho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wearing headphones&#10;&#10;Description automatically generated with medium confidence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26" cy="1415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64E6221D" w14:textId="527D6348" w:rsidR="002D5805" w:rsidRDefault="002D5805" w:rsidP="002D5805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Our CEO </w:t>
            </w:r>
            <w:r w:rsidRPr="003E2768">
              <w:rPr>
                <w:sz w:val="28"/>
                <w:szCs w:val="28"/>
              </w:rPr>
              <w:t xml:space="preserve">Catherine </w:t>
            </w:r>
            <w:r>
              <w:rPr>
                <w:sz w:val="28"/>
                <w:szCs w:val="28"/>
              </w:rPr>
              <w:t xml:space="preserve">McAlpine will </w:t>
            </w:r>
            <w:r w:rsidRPr="003E2768">
              <w:rPr>
                <w:sz w:val="28"/>
                <w:szCs w:val="28"/>
              </w:rPr>
              <w:t xml:space="preserve">talk to the Royal Commission </w:t>
            </w:r>
            <w:r>
              <w:rPr>
                <w:sz w:val="28"/>
                <w:szCs w:val="28"/>
              </w:rPr>
              <w:t>on 11</w:t>
            </w:r>
            <w:r w:rsidRPr="00B21DAE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of April. </w:t>
            </w:r>
          </w:p>
          <w:p w14:paraId="75F0FC82" w14:textId="05CB167E" w:rsidR="002D5805" w:rsidRPr="00880727" w:rsidRDefault="002D5805" w:rsidP="002D5805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She will </w:t>
            </w:r>
            <w:r w:rsidRPr="003E2768">
              <w:rPr>
                <w:sz w:val="28"/>
                <w:szCs w:val="28"/>
              </w:rPr>
              <w:t xml:space="preserve">tell them what </w:t>
            </w:r>
            <w:r>
              <w:rPr>
                <w:sz w:val="28"/>
                <w:szCs w:val="28"/>
              </w:rPr>
              <w:t xml:space="preserve">people with intellectual disability want </w:t>
            </w:r>
            <w:r w:rsidRPr="003E2768">
              <w:rPr>
                <w:sz w:val="28"/>
                <w:szCs w:val="28"/>
              </w:rPr>
              <w:t xml:space="preserve">to change with ADEs.  </w:t>
            </w:r>
          </w:p>
        </w:tc>
      </w:tr>
      <w:tr w:rsidR="002D5805" w14:paraId="0AF95571" w14:textId="77777777" w:rsidTr="00222230">
        <w:trPr>
          <w:trHeight w:val="2438"/>
        </w:trPr>
        <w:tc>
          <w:tcPr>
            <w:tcW w:w="3686" w:type="dxa"/>
          </w:tcPr>
          <w:p w14:paraId="2E58291D" w14:textId="0032DDF6" w:rsidR="002D5805" w:rsidRDefault="002D5805" w:rsidP="002D580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0EA294" wp14:editId="5C4FF963">
                  <wp:extent cx="1749480" cy="1749480"/>
                  <wp:effectExtent l="0" t="0" r="0" b="3175"/>
                  <wp:docPr id="25" name="Picture 25" descr="Working Together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orking Together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730" cy="17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37B1734B" w14:textId="7745354C" w:rsidR="002D5805" w:rsidRDefault="002D5805" w:rsidP="002D5805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think it should be easier for people with intellectual disability to work in open employment.</w:t>
            </w:r>
          </w:p>
          <w:p w14:paraId="072E016D" w14:textId="4AF089C8" w:rsidR="002D5805" w:rsidRPr="00FD68CA" w:rsidRDefault="002D5805" w:rsidP="002D5805">
            <w:pPr>
              <w:spacing w:before="240" w:after="240"/>
              <w:rPr>
                <w:rFonts w:cstheme="minorHAnsi"/>
                <w:sz w:val="28"/>
                <w:szCs w:val="28"/>
              </w:rPr>
            </w:pPr>
            <w:r w:rsidRPr="00FD68CA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Open employment is when people with and without disability work together in regular jobs.</w:t>
            </w:r>
          </w:p>
        </w:tc>
      </w:tr>
      <w:tr w:rsidR="002D5805" w14:paraId="5607273E" w14:textId="77777777" w:rsidTr="00EF6D2D">
        <w:tc>
          <w:tcPr>
            <w:tcW w:w="3686" w:type="dxa"/>
          </w:tcPr>
          <w:p w14:paraId="49EF2766" w14:textId="4084C6CB" w:rsidR="002D5805" w:rsidRDefault="002D5805" w:rsidP="002D580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CB2D37" wp14:editId="0E5C2C15">
                  <wp:extent cx="1742799" cy="1742799"/>
                  <wp:effectExtent l="0" t="0" r="0" b="0"/>
                  <wp:docPr id="19" name="Picture 19" descr="Pla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la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89" cy="174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07FEA2F2" w14:textId="6669AD02" w:rsidR="002D5805" w:rsidRPr="00B21DAE" w:rsidRDefault="002D5805" w:rsidP="002D5805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think there should be a plan to change ADEs to help people find open employment. </w:t>
            </w:r>
          </w:p>
          <w:p w14:paraId="109F24C5" w14:textId="77777777" w:rsidR="002D5805" w:rsidRPr="002A5F42" w:rsidRDefault="002D5805" w:rsidP="002D5805">
            <w:pPr>
              <w:spacing w:before="240" w:after="240"/>
              <w:rPr>
                <w:sz w:val="28"/>
                <w:szCs w:val="28"/>
              </w:rPr>
            </w:pPr>
            <w:r w:rsidRPr="002A5F42">
              <w:rPr>
                <w:sz w:val="28"/>
                <w:szCs w:val="28"/>
              </w:rPr>
              <w:t xml:space="preserve">This plan should be co-designed with people with a disability, families and advocates  </w:t>
            </w:r>
          </w:p>
          <w:p w14:paraId="76C7474C" w14:textId="218FD420" w:rsidR="002D5805" w:rsidRDefault="002D5805" w:rsidP="002D5805">
            <w:pPr>
              <w:spacing w:before="240" w:after="240"/>
              <w:rPr>
                <w:sz w:val="28"/>
                <w:szCs w:val="28"/>
              </w:rPr>
            </w:pPr>
          </w:p>
        </w:tc>
      </w:tr>
      <w:tr w:rsidR="002D5805" w14:paraId="6F3FFBB9" w14:textId="77777777" w:rsidTr="00EF6D2D">
        <w:tc>
          <w:tcPr>
            <w:tcW w:w="3686" w:type="dxa"/>
          </w:tcPr>
          <w:p w14:paraId="286B36A6" w14:textId="77777777" w:rsidR="002D5805" w:rsidRDefault="002D5805" w:rsidP="002D580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56734C6" wp14:editId="33605983">
                  <wp:extent cx="1374648" cy="1374648"/>
                  <wp:effectExtent l="0" t="0" r="0" b="0"/>
                  <wp:docPr id="20" name="Picture 20" descr="Social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ocial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24" cy="138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341C41AB" w14:textId="0137C0E0" w:rsidR="002D5805" w:rsidRDefault="002D5805" w:rsidP="002D5805">
            <w:pPr>
              <w:spacing w:before="240" w:after="240"/>
              <w:rPr>
                <w:sz w:val="28"/>
                <w:szCs w:val="28"/>
              </w:rPr>
            </w:pPr>
            <w:r w:rsidRPr="00B21DAE">
              <w:rPr>
                <w:sz w:val="28"/>
                <w:szCs w:val="28"/>
              </w:rPr>
              <w:t>W</w:t>
            </w:r>
            <w:r>
              <w:rPr>
                <w:sz w:val="28"/>
                <w:szCs w:val="28"/>
              </w:rPr>
              <w:t xml:space="preserve">e want to tell </w:t>
            </w:r>
            <w:r w:rsidR="009428DC">
              <w:rPr>
                <w:sz w:val="28"/>
                <w:szCs w:val="28"/>
              </w:rPr>
              <w:t xml:space="preserve">as many people as possible </w:t>
            </w:r>
            <w:r>
              <w:rPr>
                <w:sz w:val="28"/>
                <w:szCs w:val="28"/>
              </w:rPr>
              <w:t xml:space="preserve">about ADEs and what needs to change. </w:t>
            </w:r>
          </w:p>
          <w:p w14:paraId="3B0FFBE9" w14:textId="4497F776" w:rsidR="002D5805" w:rsidRDefault="002D5805" w:rsidP="002D5805">
            <w:pPr>
              <w:spacing w:before="240" w:after="240"/>
            </w:pPr>
          </w:p>
        </w:tc>
      </w:tr>
      <w:tr w:rsidR="003B453F" w14:paraId="68982E82" w14:textId="77777777" w:rsidTr="002437CE">
        <w:trPr>
          <w:trHeight w:val="2098"/>
        </w:trPr>
        <w:tc>
          <w:tcPr>
            <w:tcW w:w="3686" w:type="dxa"/>
          </w:tcPr>
          <w:p w14:paraId="04A8DF7F" w14:textId="63BDAA20" w:rsidR="003B453F" w:rsidRDefault="00557933" w:rsidP="003B453F">
            <w:pPr>
              <w:spacing w:before="2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3D78A9B" wp14:editId="77F85F9A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76835</wp:posOffset>
                  </wp:positionV>
                  <wp:extent cx="1335405" cy="1335405"/>
                  <wp:effectExtent l="0" t="0" r="0" b="0"/>
                  <wp:wrapTight wrapText="bothSides">
                    <wp:wrapPolygon edited="0">
                      <wp:start x="9552" y="1541"/>
                      <wp:lineTo x="6471" y="7087"/>
                      <wp:lineTo x="3698" y="7703"/>
                      <wp:lineTo x="3081" y="8628"/>
                      <wp:lineTo x="3081" y="12017"/>
                      <wp:lineTo x="616" y="14482"/>
                      <wp:lineTo x="0" y="15407"/>
                      <wp:lineTo x="0" y="17872"/>
                      <wp:lineTo x="4622" y="19104"/>
                      <wp:lineTo x="9244" y="19720"/>
                      <wp:lineTo x="12017" y="19720"/>
                      <wp:lineTo x="11709" y="16947"/>
                      <wp:lineTo x="15407" y="16947"/>
                      <wp:lineTo x="21261" y="13866"/>
                      <wp:lineTo x="21261" y="12017"/>
                      <wp:lineTo x="17872" y="7087"/>
                      <wp:lineTo x="18180" y="5238"/>
                      <wp:lineTo x="16639" y="4006"/>
                      <wp:lineTo x="11401" y="1541"/>
                      <wp:lineTo x="9552" y="1541"/>
                    </wp:wrapPolygon>
                  </wp:wrapTight>
                  <wp:docPr id="27" name="Picture 27" descr="Ethics balance 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thics balance 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327D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FD2EF7B" wp14:editId="0719E2B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1701579</wp:posOffset>
                  </wp:positionV>
                  <wp:extent cx="909955" cy="643890"/>
                  <wp:effectExtent l="0" t="0" r="4445" b="3810"/>
                  <wp:wrapTight wrapText="bothSides">
                    <wp:wrapPolygon edited="0">
                      <wp:start x="0" y="0"/>
                      <wp:lineTo x="0" y="21089"/>
                      <wp:lineTo x="21253" y="21089"/>
                      <wp:lineTo x="21253" y="0"/>
                      <wp:lineTo x="0" y="0"/>
                    </wp:wrapPolygon>
                  </wp:wrapTight>
                  <wp:docPr id="29" name="Picture 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453F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749E647" wp14:editId="0E3EDB19">
                  <wp:simplePos x="0" y="0"/>
                  <wp:positionH relativeFrom="column">
                    <wp:posOffset>368466</wp:posOffset>
                  </wp:positionH>
                  <wp:positionV relativeFrom="paragraph">
                    <wp:posOffset>824230</wp:posOffset>
                  </wp:positionV>
                  <wp:extent cx="1900555" cy="1900555"/>
                  <wp:effectExtent l="0" t="0" r="0" b="4445"/>
                  <wp:wrapTight wrapText="bothSides">
                    <wp:wrapPolygon edited="0">
                      <wp:start x="13423" y="0"/>
                      <wp:lineTo x="5413" y="3464"/>
                      <wp:lineTo x="4330" y="6928"/>
                      <wp:lineTo x="3897" y="12341"/>
                      <wp:lineTo x="3897" y="13856"/>
                      <wp:lineTo x="4763" y="17320"/>
                      <wp:lineTo x="4763" y="20784"/>
                      <wp:lineTo x="4980" y="21434"/>
                      <wp:lineTo x="16021" y="21434"/>
                      <wp:lineTo x="16454" y="13856"/>
                      <wp:lineTo x="17320" y="10392"/>
                      <wp:lineTo x="18186" y="7794"/>
                      <wp:lineTo x="17537" y="4763"/>
                      <wp:lineTo x="15588" y="650"/>
                      <wp:lineTo x="14939" y="0"/>
                      <wp:lineTo x="13423" y="0"/>
                    </wp:wrapPolygon>
                  </wp:wrapTight>
                  <wp:docPr id="28" name="Picture 28" descr="Respec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spec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B453F">
              <w:t xml:space="preserve"> </w:t>
            </w:r>
          </w:p>
        </w:tc>
        <w:tc>
          <w:tcPr>
            <w:tcW w:w="6379" w:type="dxa"/>
          </w:tcPr>
          <w:p w14:paraId="31DE0E37" w14:textId="1BABB575" w:rsidR="003B453F" w:rsidRDefault="003B453F" w:rsidP="003B453F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is time to make ADEs fair for everyone. </w:t>
            </w:r>
          </w:p>
          <w:p w14:paraId="01093E42" w14:textId="1629848F" w:rsidR="00B167DB" w:rsidRDefault="00B167DB" w:rsidP="003B453F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means paying people </w:t>
            </w:r>
            <w:r w:rsidR="000E4EB1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 xml:space="preserve">roperly for their </w:t>
            </w:r>
            <w:r w:rsidR="000E4EB1">
              <w:rPr>
                <w:sz w:val="28"/>
                <w:szCs w:val="28"/>
              </w:rPr>
              <w:t xml:space="preserve">work. </w:t>
            </w:r>
          </w:p>
          <w:p w14:paraId="4012431D" w14:textId="0459B88A" w:rsidR="003B453F" w:rsidRDefault="008D327D" w:rsidP="003B453F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Equal pay means equal respect. </w:t>
            </w:r>
          </w:p>
          <w:p w14:paraId="2ED41133" w14:textId="74E640C3" w:rsidR="003B453F" w:rsidRDefault="003B453F" w:rsidP="003B453F">
            <w:pPr>
              <w:spacing w:before="240" w:after="240"/>
              <w:rPr>
                <w:sz w:val="28"/>
                <w:szCs w:val="28"/>
              </w:rPr>
            </w:pPr>
          </w:p>
          <w:p w14:paraId="551D8585" w14:textId="7D548ECC" w:rsidR="003B453F" w:rsidRPr="001801E3" w:rsidRDefault="003B453F" w:rsidP="003B453F">
            <w:pPr>
              <w:spacing w:before="240" w:after="240"/>
              <w:rPr>
                <w:sz w:val="28"/>
                <w:szCs w:val="28"/>
              </w:rPr>
            </w:pPr>
          </w:p>
        </w:tc>
      </w:tr>
      <w:tr w:rsidR="003B453F" w14:paraId="003F4C1A" w14:textId="77777777" w:rsidTr="002437CE">
        <w:trPr>
          <w:trHeight w:val="2098"/>
        </w:trPr>
        <w:tc>
          <w:tcPr>
            <w:tcW w:w="3686" w:type="dxa"/>
          </w:tcPr>
          <w:p w14:paraId="37149AEC" w14:textId="79896448" w:rsidR="003B453F" w:rsidRDefault="003B453F" w:rsidP="003B453F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D91080" wp14:editId="705AB92B">
                  <wp:extent cx="1254113" cy="1015337"/>
                  <wp:effectExtent l="0" t="0" r="0" b="0"/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54" cy="103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14:paraId="637E8913" w14:textId="77777777" w:rsidR="003B453F" w:rsidRDefault="003B453F" w:rsidP="003B453F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Tell people how you feel on social media. </w:t>
            </w:r>
          </w:p>
          <w:p w14:paraId="2C8833FD" w14:textId="19594270" w:rsidR="003B453F" w:rsidRDefault="003B453F" w:rsidP="003B453F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Use the </w:t>
            </w:r>
            <w:r w:rsidRPr="00DE40B6">
              <w:rPr>
                <w:b/>
                <w:bCs/>
                <w:sz w:val="28"/>
                <w:szCs w:val="28"/>
              </w:rPr>
              <w:t>Hashtag</w:t>
            </w:r>
            <w:r w:rsidR="00E61464">
              <w:rPr>
                <w:b/>
                <w:bCs/>
                <w:sz w:val="28"/>
                <w:szCs w:val="28"/>
              </w:rPr>
              <w:t>s</w:t>
            </w:r>
            <w:r w:rsidRPr="001801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#EqualPayEqualRespect </w:t>
            </w:r>
            <w:r w:rsidR="00E61464">
              <w:rPr>
                <w:sz w:val="28"/>
                <w:szCs w:val="28"/>
              </w:rPr>
              <w:t xml:space="preserve">and #LowPayNoWay </w:t>
            </w:r>
            <w:r>
              <w:rPr>
                <w:sz w:val="28"/>
                <w:szCs w:val="28"/>
              </w:rPr>
              <w:t xml:space="preserve">so that more people hear what we all have to say. </w:t>
            </w:r>
          </w:p>
        </w:tc>
      </w:tr>
    </w:tbl>
    <w:p w14:paraId="10AFB485" w14:textId="77777777" w:rsidR="00D7711C" w:rsidRDefault="00D7711C" w:rsidP="00D7711C"/>
    <w:p w14:paraId="369B7845" w14:textId="77777777" w:rsidR="00F46958" w:rsidRDefault="00F46958" w:rsidP="00A7747E">
      <w:pPr>
        <w:spacing w:after="120"/>
        <w:rPr>
          <w:rStyle w:val="eop"/>
          <w:rFonts w:ascii="Calibri" w:eastAsia="Calibri" w:hAnsi="Calibri" w:cs="Calibri"/>
          <w:b/>
          <w:bCs/>
          <w:color w:val="000000" w:themeColor="text1"/>
        </w:rPr>
      </w:pPr>
    </w:p>
    <w:sectPr w:rsidR="00F46958" w:rsidSect="000516F6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1440" w:right="1191" w:bottom="1247" w:left="1191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01F67" w14:textId="77777777" w:rsidR="007F42D9" w:rsidRDefault="007F42D9" w:rsidP="00061C67">
      <w:r>
        <w:separator/>
      </w:r>
    </w:p>
  </w:endnote>
  <w:endnote w:type="continuationSeparator" w:id="0">
    <w:p w14:paraId="4CFFF1FB" w14:textId="77777777" w:rsidR="007F42D9" w:rsidRDefault="007F42D9" w:rsidP="00061C67">
      <w:r>
        <w:continuationSeparator/>
      </w:r>
    </w:p>
  </w:endnote>
  <w:endnote w:type="continuationNotice" w:id="1">
    <w:p w14:paraId="32083633" w14:textId="77777777" w:rsidR="007F42D9" w:rsidRDefault="007F42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7008B3-98AB-4AA8-8EC4-A0EA681CBB70}"/>
    <w:embedBold r:id="rId2" w:fontKey="{A8D7ACBE-4B2B-4CF7-BB0D-B027A5807080}"/>
    <w:embedItalic r:id="rId3" w:fontKey="{1D8F90A1-076F-4B6E-9B1C-59E6444F2CE1}"/>
    <w:embedBoldItalic r:id="rId4" w:fontKey="{21CB9F6C-8464-4983-B3E6-1B18AFE1FA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A008257-0A20-4EFA-B037-4C6DA94B35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E35F628-2930-4552-BF2B-3FBBB4B445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4238650"/>
      <w:docPartObj>
        <w:docPartGallery w:val="Page Numbers (Bottom of Page)"/>
        <w:docPartUnique/>
      </w:docPartObj>
    </w:sdtPr>
    <w:sdtEndPr/>
    <w:sdtContent>
      <w:p w14:paraId="484E89EC" w14:textId="77777777" w:rsidR="007D14CA" w:rsidRPr="002577F6" w:rsidRDefault="00D73B9A" w:rsidP="002577F6">
        <w:pPr>
          <w:pStyle w:val="Footer"/>
        </w:pPr>
        <w:r w:rsidRPr="002577F6">
          <w:t xml:space="preserve">Page </w:t>
        </w:r>
        <w:r w:rsidRPr="002577F6">
          <w:fldChar w:fldCharType="begin"/>
        </w:r>
        <w:r w:rsidRPr="002577F6">
          <w:instrText xml:space="preserve"> PAGE   \* MERGEFORMAT </w:instrText>
        </w:r>
        <w:r w:rsidRPr="002577F6">
          <w:fldChar w:fldCharType="separate"/>
        </w:r>
        <w:r w:rsidRPr="002577F6">
          <w:t>2</w:t>
        </w:r>
        <w:r w:rsidRPr="002577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30E49" w14:textId="77777777" w:rsidR="00D6058E" w:rsidRDefault="00D6058E" w:rsidP="002577F6">
    <w:pPr>
      <w:pStyle w:val="Footer"/>
    </w:pPr>
    <w:r w:rsidRPr="00D73B9A">
      <w:drawing>
        <wp:anchor distT="0" distB="0" distL="114300" distR="114300" simplePos="0" relativeHeight="251658242" behindDoc="1" locked="0" layoutInCell="1" allowOverlap="1" wp14:anchorId="6313EA93" wp14:editId="0E1B0137">
          <wp:simplePos x="0" y="0"/>
          <wp:positionH relativeFrom="column">
            <wp:posOffset>-1000121</wp:posOffset>
          </wp:positionH>
          <wp:positionV relativeFrom="paragraph">
            <wp:posOffset>-487045</wp:posOffset>
          </wp:positionV>
          <wp:extent cx="7733809" cy="1060449"/>
          <wp:effectExtent l="0" t="0" r="635" b="6985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33809" cy="1060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7EB17" w14:textId="77777777" w:rsidR="007F42D9" w:rsidRDefault="007F42D9" w:rsidP="00061C67">
      <w:r>
        <w:separator/>
      </w:r>
    </w:p>
  </w:footnote>
  <w:footnote w:type="continuationSeparator" w:id="0">
    <w:p w14:paraId="1F3FDFB9" w14:textId="77777777" w:rsidR="007F42D9" w:rsidRDefault="007F42D9" w:rsidP="00061C67">
      <w:r>
        <w:continuationSeparator/>
      </w:r>
    </w:p>
  </w:footnote>
  <w:footnote w:type="continuationNotice" w:id="1">
    <w:p w14:paraId="0E1136EF" w14:textId="77777777" w:rsidR="007F42D9" w:rsidRDefault="007F42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F392F" w14:textId="77777777" w:rsidR="000B327D" w:rsidRDefault="001F0151" w:rsidP="002577F6">
    <w:pPr>
      <w:pStyle w:val="Header"/>
    </w:pPr>
    <w:r w:rsidRPr="00474451">
      <w:rPr>
        <w:noProof/>
      </w:rPr>
      <w:drawing>
        <wp:anchor distT="0" distB="0" distL="114300" distR="114300" simplePos="0" relativeHeight="251658240" behindDoc="1" locked="0" layoutInCell="1" allowOverlap="1" wp14:anchorId="1DA8CC29" wp14:editId="6FACF2DE">
          <wp:simplePos x="0" y="0"/>
          <wp:positionH relativeFrom="margin">
            <wp:posOffset>-1001395</wp:posOffset>
          </wp:positionH>
          <wp:positionV relativeFrom="paragraph">
            <wp:posOffset>-347345</wp:posOffset>
          </wp:positionV>
          <wp:extent cx="7728585" cy="1059815"/>
          <wp:effectExtent l="0" t="0" r="5715" b="698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728585" cy="105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518FCC" w14:textId="77777777" w:rsidR="000B327D" w:rsidRDefault="000B327D" w:rsidP="002577F6">
    <w:pPr>
      <w:pStyle w:val="Header"/>
    </w:pPr>
  </w:p>
  <w:p w14:paraId="1D066924" w14:textId="77777777" w:rsidR="000B327D" w:rsidRDefault="000B327D" w:rsidP="002577F6">
    <w:pPr>
      <w:pStyle w:val="Header"/>
    </w:pPr>
  </w:p>
  <w:p w14:paraId="19FC505D" w14:textId="77777777" w:rsidR="002577F6" w:rsidRDefault="002577F6" w:rsidP="002577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9DB3F" w14:textId="77777777" w:rsidR="000D23CB" w:rsidRPr="002577F6" w:rsidRDefault="00D25E4A" w:rsidP="002577F6">
    <w:pPr>
      <w:pStyle w:val="Header"/>
    </w:pPr>
    <w:r w:rsidRPr="002577F6">
      <w:rPr>
        <w:noProof/>
      </w:rPr>
      <w:drawing>
        <wp:anchor distT="0" distB="0" distL="114300" distR="114300" simplePos="0" relativeHeight="251658241" behindDoc="1" locked="0" layoutInCell="1" allowOverlap="1" wp14:anchorId="58EE34C5" wp14:editId="456B48CD">
          <wp:simplePos x="0" y="0"/>
          <wp:positionH relativeFrom="column">
            <wp:posOffset>-504825</wp:posOffset>
          </wp:positionH>
          <wp:positionV relativeFrom="paragraph">
            <wp:posOffset>81279</wp:posOffset>
          </wp:positionV>
          <wp:extent cx="3139257" cy="485775"/>
          <wp:effectExtent l="0" t="0" r="4445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0818" cy="490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0D23CB" w:rsidRPr="002577F6">
        <w:rPr>
          <w:rStyle w:val="Hyperlink"/>
          <w:color w:val="auto"/>
          <w:u w:val="none"/>
        </w:rPr>
        <w:t>www.inclusionaustralia.org.au</w:t>
      </w:r>
    </w:hyperlink>
    <w:r w:rsidRPr="002577F6">
      <w:t xml:space="preserve"> </w:t>
    </w:r>
    <w:r w:rsidR="00A762D5">
      <w:t xml:space="preserve"> </w:t>
    </w:r>
    <w:r w:rsidR="00D6058E" w:rsidRPr="002577F6">
      <w:rPr>
        <w:noProof/>
      </w:rPr>
      <w:drawing>
        <wp:inline distT="0" distB="0" distL="0" distR="0" wp14:anchorId="3FD4B524" wp14:editId="5E3609A8">
          <wp:extent cx="180000" cy="180000"/>
          <wp:effectExtent l="0" t="0" r="0" b="0"/>
          <wp:docPr id="8" name="Picture 8" descr="Web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DCD2FC" w14:textId="77777777" w:rsidR="000D23CB" w:rsidRPr="002577F6" w:rsidRDefault="007F42D9" w:rsidP="002577F6">
    <w:pPr>
      <w:pStyle w:val="Header"/>
    </w:pPr>
    <w:sdt>
      <w:sdtPr>
        <w:rPr>
          <w:rStyle w:val="Hyperlink"/>
          <w:color w:val="auto"/>
          <w:u w:val="none"/>
        </w:rPr>
        <w:alias w:val="Company E-mail"/>
        <w:tag w:val="Email"/>
        <w:id w:val="1659880313"/>
        <w:placeholder>
          <w:docPart w:val="9A89C4F9CD484ADDA7B5F91C0DF548BE"/>
        </w:placeholder>
        <w:dataBinding w:prefixMappings="xmlns:ns0='http://schemas.microsoft.com/office/2006/coverPageProps' " w:xpath="/ns0:CoverPageProperties[1]/ns0:CompanyEmail[1]" w:storeItemID="{55AF091B-3C7A-41E3-B477-F2FDAA23CFDA}"/>
        <w:text/>
      </w:sdtPr>
      <w:sdtEndPr>
        <w:rPr>
          <w:rStyle w:val="Hyperlink"/>
        </w:rPr>
      </w:sdtEndPr>
      <w:sdtContent>
        <w:r w:rsidR="002B1754">
          <w:rPr>
            <w:rStyle w:val="Hyperlink"/>
            <w:color w:val="auto"/>
            <w:u w:val="none"/>
          </w:rPr>
          <w:t>admin</w:t>
        </w:r>
        <w:r w:rsidR="00D6058E" w:rsidRPr="002577F6">
          <w:rPr>
            <w:rStyle w:val="Hyperlink"/>
            <w:color w:val="auto"/>
            <w:u w:val="none"/>
          </w:rPr>
          <w:t>@inclusionaustralia.org.au</w:t>
        </w:r>
      </w:sdtContent>
    </w:sdt>
    <w:r w:rsidR="00D25E4A" w:rsidRPr="002577F6">
      <w:t xml:space="preserve"> </w:t>
    </w:r>
    <w:r w:rsidR="00A762D5">
      <w:t xml:space="preserve"> </w:t>
    </w:r>
    <w:r w:rsidR="00D6058E" w:rsidRPr="002577F6">
      <w:rPr>
        <w:noProof/>
      </w:rPr>
      <w:drawing>
        <wp:inline distT="0" distB="0" distL="0" distR="0" wp14:anchorId="5A1D5B3B" wp14:editId="3341C12C">
          <wp:extent cx="179999" cy="180304"/>
          <wp:effectExtent l="0" t="0" r="0" b="0"/>
          <wp:docPr id="9" name="Picture 9" descr="Em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79999" cy="180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96D1E1" w14:textId="77777777" w:rsidR="000D23CB" w:rsidRPr="002577F6" w:rsidRDefault="007F42D9" w:rsidP="002577F6">
    <w:pPr>
      <w:pStyle w:val="Header"/>
    </w:pPr>
    <w:sdt>
      <w:sdtPr>
        <w:alias w:val="Company Phone"/>
        <w:tag w:val=""/>
        <w:id w:val="-424809970"/>
        <w:placeholder>
          <w:docPart w:val="C1F9F7713AF84312850586808D06E6D6"/>
        </w:placeholder>
        <w:dataBinding w:prefixMappings="xmlns:ns0='http://schemas.microsoft.com/office/2006/coverPageProps' " w:xpath="/ns0:CoverPageProperties[1]/ns0:CompanyPhone[1]" w:storeItemID="{55AF091B-3C7A-41E3-B477-F2FDAA23CFDA}"/>
        <w:text/>
      </w:sdtPr>
      <w:sdtEndPr/>
      <w:sdtContent>
        <w:r w:rsidR="002B1754">
          <w:t>1300 312 343</w:t>
        </w:r>
      </w:sdtContent>
    </w:sdt>
    <w:r w:rsidR="00D25E4A" w:rsidRPr="002577F6">
      <w:t xml:space="preserve"> </w:t>
    </w:r>
    <w:r w:rsidR="00A762D5">
      <w:t xml:space="preserve"> </w:t>
    </w:r>
    <w:r w:rsidR="00D6058E" w:rsidRPr="002577F6">
      <w:rPr>
        <w:noProof/>
      </w:rPr>
      <w:drawing>
        <wp:inline distT="0" distB="0" distL="0" distR="0" wp14:anchorId="7C9C8D8C" wp14:editId="1CEF2886">
          <wp:extent cx="180000" cy="180000"/>
          <wp:effectExtent l="0" t="0" r="0" b="0"/>
          <wp:docPr id="11" name="Picture 11" descr="Ph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FE97C0" w14:textId="77777777" w:rsidR="000D23CB" w:rsidRPr="00487FB5" w:rsidRDefault="007F42D9" w:rsidP="002577F6">
    <w:pPr>
      <w:pStyle w:val="Header"/>
    </w:pPr>
    <w:sdt>
      <w:sdtPr>
        <w:alias w:val="Company Address"/>
        <w:tag w:val=""/>
        <w:id w:val="-2049284257"/>
        <w:placeholder>
          <w:docPart w:val="3A8BDF254E05418BB1B288D3727DE13B"/>
        </w:placeholder>
        <w:dataBinding w:prefixMappings="xmlns:ns0='http://schemas.microsoft.com/office/2006/coverPageProps' " w:xpath="/ns0:CoverPageProperties[1]/ns0:CompanyAddress[1]" w:storeItemID="{55AF091B-3C7A-41E3-B477-F2FDAA23CFDA}"/>
        <w:text/>
      </w:sdtPr>
      <w:sdtEndPr/>
      <w:sdtContent>
        <w:r w:rsidR="002B1754">
          <w:t>PO Box 336</w:t>
        </w:r>
        <w:r w:rsidR="00B17968" w:rsidRPr="002577F6">
          <w:t xml:space="preserve">, </w:t>
        </w:r>
        <w:r w:rsidR="002B1754">
          <w:t>Nunawading</w:t>
        </w:r>
        <w:r w:rsidR="00B17968" w:rsidRPr="002577F6">
          <w:t xml:space="preserve">, </w:t>
        </w:r>
        <w:r w:rsidR="002B1754">
          <w:t>Victoria</w:t>
        </w:r>
        <w:r w:rsidR="00B17968" w:rsidRPr="002577F6">
          <w:t xml:space="preserve"> </w:t>
        </w:r>
        <w:r w:rsidR="002B1754">
          <w:t>3131</w:t>
        </w:r>
      </w:sdtContent>
    </w:sdt>
    <w:r w:rsidR="00D25E4A" w:rsidRPr="00487FB5">
      <w:t xml:space="preserve"> </w:t>
    </w:r>
    <w:r w:rsidR="00A762D5">
      <w:t xml:space="preserve"> </w:t>
    </w:r>
    <w:r w:rsidR="00D6058E" w:rsidRPr="00487FB5">
      <w:rPr>
        <w:noProof/>
      </w:rPr>
      <w:drawing>
        <wp:inline distT="0" distB="0" distL="0" distR="0" wp14:anchorId="1DF26F7A" wp14:editId="78AB6A24">
          <wp:extent cx="179999" cy="179695"/>
          <wp:effectExtent l="0" t="0" r="0" b="0"/>
          <wp:docPr id="10" name="Picture 10" descr="Ma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9999" cy="17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23CB" w:rsidRPr="00487FB5"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HmNe17xp" int2:invalidationBookmarkName="" int2:hashCode="F1g1bbIXWffFoN" int2:id="sY27TZ9W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360EE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55022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44F1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C8CB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7CEC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BC8C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8EEF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8696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2052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DC21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52596B"/>
    <w:multiLevelType w:val="hybridMultilevel"/>
    <w:tmpl w:val="285E2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095401"/>
    <w:multiLevelType w:val="hybridMultilevel"/>
    <w:tmpl w:val="F27068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856599"/>
    <w:multiLevelType w:val="hybridMultilevel"/>
    <w:tmpl w:val="F7ECCD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175E2E"/>
    <w:multiLevelType w:val="hybridMultilevel"/>
    <w:tmpl w:val="98A8FDF6"/>
    <w:lvl w:ilvl="0" w:tplc="8D4AF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3445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B49F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A80B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3AB2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D464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8C68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6EF6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9275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103AA9"/>
    <w:multiLevelType w:val="hybridMultilevel"/>
    <w:tmpl w:val="401E27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234C3"/>
    <w:multiLevelType w:val="hybridMultilevel"/>
    <w:tmpl w:val="96E097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483B02"/>
    <w:multiLevelType w:val="hybridMultilevel"/>
    <w:tmpl w:val="ED22DC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8598606">
    <w:abstractNumId w:val="9"/>
  </w:num>
  <w:num w:numId="2" w16cid:durableId="888107247">
    <w:abstractNumId w:val="7"/>
  </w:num>
  <w:num w:numId="3" w16cid:durableId="21589624">
    <w:abstractNumId w:val="6"/>
  </w:num>
  <w:num w:numId="4" w16cid:durableId="1396705680">
    <w:abstractNumId w:val="5"/>
  </w:num>
  <w:num w:numId="5" w16cid:durableId="728261614">
    <w:abstractNumId w:val="4"/>
  </w:num>
  <w:num w:numId="6" w16cid:durableId="1300575793">
    <w:abstractNumId w:val="8"/>
  </w:num>
  <w:num w:numId="7" w16cid:durableId="752974031">
    <w:abstractNumId w:val="3"/>
  </w:num>
  <w:num w:numId="8" w16cid:durableId="1196043219">
    <w:abstractNumId w:val="2"/>
  </w:num>
  <w:num w:numId="9" w16cid:durableId="1904563272">
    <w:abstractNumId w:val="1"/>
  </w:num>
  <w:num w:numId="10" w16cid:durableId="395738706">
    <w:abstractNumId w:val="0"/>
  </w:num>
  <w:num w:numId="11" w16cid:durableId="1746144911">
    <w:abstractNumId w:val="14"/>
  </w:num>
  <w:num w:numId="12" w16cid:durableId="2135976380">
    <w:abstractNumId w:val="10"/>
  </w:num>
  <w:num w:numId="13" w16cid:durableId="924068442">
    <w:abstractNumId w:val="11"/>
  </w:num>
  <w:num w:numId="14" w16cid:durableId="595752076">
    <w:abstractNumId w:val="16"/>
  </w:num>
  <w:num w:numId="15" w16cid:durableId="1854414963">
    <w:abstractNumId w:val="15"/>
  </w:num>
  <w:num w:numId="16" w16cid:durableId="1319729038">
    <w:abstractNumId w:val="13"/>
  </w:num>
  <w:num w:numId="17" w16cid:durableId="21391802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A58"/>
    <w:rsid w:val="00013A8B"/>
    <w:rsid w:val="00013C1B"/>
    <w:rsid w:val="00014DB9"/>
    <w:rsid w:val="00034544"/>
    <w:rsid w:val="00036E0F"/>
    <w:rsid w:val="000371ED"/>
    <w:rsid w:val="000442A9"/>
    <w:rsid w:val="0005104F"/>
    <w:rsid w:val="00051651"/>
    <w:rsid w:val="000516F6"/>
    <w:rsid w:val="00055BD0"/>
    <w:rsid w:val="00056A61"/>
    <w:rsid w:val="00060524"/>
    <w:rsid w:val="00061C67"/>
    <w:rsid w:val="00061C7B"/>
    <w:rsid w:val="000649B0"/>
    <w:rsid w:val="00065040"/>
    <w:rsid w:val="00065F39"/>
    <w:rsid w:val="0007302B"/>
    <w:rsid w:val="00073E2D"/>
    <w:rsid w:val="00074C5F"/>
    <w:rsid w:val="000778E1"/>
    <w:rsid w:val="0008204E"/>
    <w:rsid w:val="000852C9"/>
    <w:rsid w:val="00086F77"/>
    <w:rsid w:val="000A1376"/>
    <w:rsid w:val="000A2C55"/>
    <w:rsid w:val="000A2FCF"/>
    <w:rsid w:val="000A3C93"/>
    <w:rsid w:val="000A4E33"/>
    <w:rsid w:val="000A582B"/>
    <w:rsid w:val="000A58AE"/>
    <w:rsid w:val="000B327D"/>
    <w:rsid w:val="000B60B6"/>
    <w:rsid w:val="000C4DB5"/>
    <w:rsid w:val="000C774A"/>
    <w:rsid w:val="000D23CB"/>
    <w:rsid w:val="000D5306"/>
    <w:rsid w:val="000D61FB"/>
    <w:rsid w:val="000E2712"/>
    <w:rsid w:val="000E4EB1"/>
    <w:rsid w:val="000E67F2"/>
    <w:rsid w:val="000F6DB4"/>
    <w:rsid w:val="001007BB"/>
    <w:rsid w:val="001102EF"/>
    <w:rsid w:val="0011770A"/>
    <w:rsid w:val="00134A64"/>
    <w:rsid w:val="00143A15"/>
    <w:rsid w:val="00151FDE"/>
    <w:rsid w:val="00154DBD"/>
    <w:rsid w:val="00162858"/>
    <w:rsid w:val="0016303F"/>
    <w:rsid w:val="00163734"/>
    <w:rsid w:val="00177F4C"/>
    <w:rsid w:val="001949BE"/>
    <w:rsid w:val="001A02B6"/>
    <w:rsid w:val="001B014D"/>
    <w:rsid w:val="001C491C"/>
    <w:rsid w:val="001C4E1E"/>
    <w:rsid w:val="001C7C83"/>
    <w:rsid w:val="001E4166"/>
    <w:rsid w:val="001E5FFF"/>
    <w:rsid w:val="001E7F92"/>
    <w:rsid w:val="001F0151"/>
    <w:rsid w:val="001F1680"/>
    <w:rsid w:val="001F37FD"/>
    <w:rsid w:val="001F5103"/>
    <w:rsid w:val="002049D1"/>
    <w:rsid w:val="00210E4B"/>
    <w:rsid w:val="00211331"/>
    <w:rsid w:val="002121F8"/>
    <w:rsid w:val="0021297D"/>
    <w:rsid w:val="00222230"/>
    <w:rsid w:val="002222FC"/>
    <w:rsid w:val="002360AC"/>
    <w:rsid w:val="002423C9"/>
    <w:rsid w:val="002437CE"/>
    <w:rsid w:val="00255F4D"/>
    <w:rsid w:val="00256236"/>
    <w:rsid w:val="002577F6"/>
    <w:rsid w:val="00266A33"/>
    <w:rsid w:val="002735FF"/>
    <w:rsid w:val="0028046F"/>
    <w:rsid w:val="0028087B"/>
    <w:rsid w:val="00285AA9"/>
    <w:rsid w:val="00286FC7"/>
    <w:rsid w:val="002A22DE"/>
    <w:rsid w:val="002A5F42"/>
    <w:rsid w:val="002B1754"/>
    <w:rsid w:val="002C2C0C"/>
    <w:rsid w:val="002C3FCC"/>
    <w:rsid w:val="002C5751"/>
    <w:rsid w:val="002C6EC9"/>
    <w:rsid w:val="002D0D70"/>
    <w:rsid w:val="002D1845"/>
    <w:rsid w:val="002D5805"/>
    <w:rsid w:val="002E24CC"/>
    <w:rsid w:val="002E4563"/>
    <w:rsid w:val="002F1DC7"/>
    <w:rsid w:val="003007F4"/>
    <w:rsid w:val="00312F90"/>
    <w:rsid w:val="0031774D"/>
    <w:rsid w:val="00320DAB"/>
    <w:rsid w:val="00325F38"/>
    <w:rsid w:val="00326115"/>
    <w:rsid w:val="003323CC"/>
    <w:rsid w:val="00343A58"/>
    <w:rsid w:val="003552ED"/>
    <w:rsid w:val="003570A8"/>
    <w:rsid w:val="00360046"/>
    <w:rsid w:val="003622F5"/>
    <w:rsid w:val="00364B8B"/>
    <w:rsid w:val="00366E6E"/>
    <w:rsid w:val="00367159"/>
    <w:rsid w:val="00372349"/>
    <w:rsid w:val="0037655A"/>
    <w:rsid w:val="0039221C"/>
    <w:rsid w:val="003A002D"/>
    <w:rsid w:val="003A15D3"/>
    <w:rsid w:val="003A5793"/>
    <w:rsid w:val="003B2069"/>
    <w:rsid w:val="003B3FFF"/>
    <w:rsid w:val="003B453F"/>
    <w:rsid w:val="003B6093"/>
    <w:rsid w:val="003C1F6C"/>
    <w:rsid w:val="003C1FF4"/>
    <w:rsid w:val="003C7ACC"/>
    <w:rsid w:val="003C7CDD"/>
    <w:rsid w:val="003D3E5A"/>
    <w:rsid w:val="003D3FCC"/>
    <w:rsid w:val="003D6624"/>
    <w:rsid w:val="003E0EB3"/>
    <w:rsid w:val="003E667E"/>
    <w:rsid w:val="003F1190"/>
    <w:rsid w:val="003F45E3"/>
    <w:rsid w:val="003F6A9B"/>
    <w:rsid w:val="003F79DD"/>
    <w:rsid w:val="00412491"/>
    <w:rsid w:val="00412B13"/>
    <w:rsid w:val="004229C1"/>
    <w:rsid w:val="00424121"/>
    <w:rsid w:val="00426E3E"/>
    <w:rsid w:val="0043396D"/>
    <w:rsid w:val="00437060"/>
    <w:rsid w:val="0043725C"/>
    <w:rsid w:val="00443043"/>
    <w:rsid w:val="0045095B"/>
    <w:rsid w:val="004512FB"/>
    <w:rsid w:val="00452790"/>
    <w:rsid w:val="00453B83"/>
    <w:rsid w:val="0046521A"/>
    <w:rsid w:val="00466972"/>
    <w:rsid w:val="00470F79"/>
    <w:rsid w:val="00474451"/>
    <w:rsid w:val="00476504"/>
    <w:rsid w:val="00487A56"/>
    <w:rsid w:val="00487FB5"/>
    <w:rsid w:val="00490832"/>
    <w:rsid w:val="00493EFE"/>
    <w:rsid w:val="004A551D"/>
    <w:rsid w:val="004A6984"/>
    <w:rsid w:val="004A7458"/>
    <w:rsid w:val="004C1683"/>
    <w:rsid w:val="004C68AB"/>
    <w:rsid w:val="004C7D41"/>
    <w:rsid w:val="004D2353"/>
    <w:rsid w:val="004D7F8D"/>
    <w:rsid w:val="004E09F7"/>
    <w:rsid w:val="004E397F"/>
    <w:rsid w:val="004E6F00"/>
    <w:rsid w:val="004F5A92"/>
    <w:rsid w:val="004F6FDE"/>
    <w:rsid w:val="00510177"/>
    <w:rsid w:val="005157AC"/>
    <w:rsid w:val="0052184E"/>
    <w:rsid w:val="005237E3"/>
    <w:rsid w:val="00523F28"/>
    <w:rsid w:val="00530EAF"/>
    <w:rsid w:val="005339DD"/>
    <w:rsid w:val="0053504F"/>
    <w:rsid w:val="00537319"/>
    <w:rsid w:val="005404B3"/>
    <w:rsid w:val="0054717A"/>
    <w:rsid w:val="00557933"/>
    <w:rsid w:val="00573968"/>
    <w:rsid w:val="0057701B"/>
    <w:rsid w:val="0057730E"/>
    <w:rsid w:val="00591F8D"/>
    <w:rsid w:val="00594A20"/>
    <w:rsid w:val="00595424"/>
    <w:rsid w:val="005D50D8"/>
    <w:rsid w:val="005D554E"/>
    <w:rsid w:val="005E4DA1"/>
    <w:rsid w:val="005E77C0"/>
    <w:rsid w:val="005F6917"/>
    <w:rsid w:val="0060045C"/>
    <w:rsid w:val="00605F48"/>
    <w:rsid w:val="00612C2E"/>
    <w:rsid w:val="00615588"/>
    <w:rsid w:val="00616263"/>
    <w:rsid w:val="00622665"/>
    <w:rsid w:val="00636515"/>
    <w:rsid w:val="00637F04"/>
    <w:rsid w:val="00640A41"/>
    <w:rsid w:val="00640F21"/>
    <w:rsid w:val="006429BA"/>
    <w:rsid w:val="00647439"/>
    <w:rsid w:val="006510CB"/>
    <w:rsid w:val="00651C06"/>
    <w:rsid w:val="00656C12"/>
    <w:rsid w:val="00671213"/>
    <w:rsid w:val="00672801"/>
    <w:rsid w:val="00681DA6"/>
    <w:rsid w:val="00682327"/>
    <w:rsid w:val="006840CC"/>
    <w:rsid w:val="006908CB"/>
    <w:rsid w:val="0069541E"/>
    <w:rsid w:val="006959E8"/>
    <w:rsid w:val="00697C43"/>
    <w:rsid w:val="006A3723"/>
    <w:rsid w:val="006A482F"/>
    <w:rsid w:val="006B0777"/>
    <w:rsid w:val="006C1D58"/>
    <w:rsid w:val="006C207F"/>
    <w:rsid w:val="006C47A7"/>
    <w:rsid w:val="006C6316"/>
    <w:rsid w:val="006D35BD"/>
    <w:rsid w:val="006D53D8"/>
    <w:rsid w:val="006E5144"/>
    <w:rsid w:val="006F4371"/>
    <w:rsid w:val="006F766A"/>
    <w:rsid w:val="00715510"/>
    <w:rsid w:val="00716030"/>
    <w:rsid w:val="00721504"/>
    <w:rsid w:val="00734109"/>
    <w:rsid w:val="00740625"/>
    <w:rsid w:val="00740AA4"/>
    <w:rsid w:val="00741802"/>
    <w:rsid w:val="00772D62"/>
    <w:rsid w:val="007866F1"/>
    <w:rsid w:val="007926CA"/>
    <w:rsid w:val="007A1966"/>
    <w:rsid w:val="007A4F95"/>
    <w:rsid w:val="007A6F25"/>
    <w:rsid w:val="007B01FC"/>
    <w:rsid w:val="007B6071"/>
    <w:rsid w:val="007B6E13"/>
    <w:rsid w:val="007C2F1A"/>
    <w:rsid w:val="007C5E26"/>
    <w:rsid w:val="007D14CA"/>
    <w:rsid w:val="007D5F27"/>
    <w:rsid w:val="007E0602"/>
    <w:rsid w:val="007E648C"/>
    <w:rsid w:val="007E7A81"/>
    <w:rsid w:val="007F16D7"/>
    <w:rsid w:val="007F42D9"/>
    <w:rsid w:val="00800EF4"/>
    <w:rsid w:val="008053EA"/>
    <w:rsid w:val="0080550A"/>
    <w:rsid w:val="00807534"/>
    <w:rsid w:val="00812379"/>
    <w:rsid w:val="0082434E"/>
    <w:rsid w:val="00832E25"/>
    <w:rsid w:val="008475E8"/>
    <w:rsid w:val="00860AED"/>
    <w:rsid w:val="00862BF1"/>
    <w:rsid w:val="00865602"/>
    <w:rsid w:val="00870545"/>
    <w:rsid w:val="00872CCB"/>
    <w:rsid w:val="00881B4A"/>
    <w:rsid w:val="0088527B"/>
    <w:rsid w:val="00890786"/>
    <w:rsid w:val="008A0206"/>
    <w:rsid w:val="008A118D"/>
    <w:rsid w:val="008A611E"/>
    <w:rsid w:val="008A65E0"/>
    <w:rsid w:val="008C72AF"/>
    <w:rsid w:val="008D0065"/>
    <w:rsid w:val="008D1810"/>
    <w:rsid w:val="008D327D"/>
    <w:rsid w:val="008D4174"/>
    <w:rsid w:val="008D52B7"/>
    <w:rsid w:val="008D58E9"/>
    <w:rsid w:val="008D5BC3"/>
    <w:rsid w:val="008F4614"/>
    <w:rsid w:val="008F7717"/>
    <w:rsid w:val="00915098"/>
    <w:rsid w:val="0091596C"/>
    <w:rsid w:val="0092214E"/>
    <w:rsid w:val="009236CC"/>
    <w:rsid w:val="009335F9"/>
    <w:rsid w:val="009428DC"/>
    <w:rsid w:val="00945A80"/>
    <w:rsid w:val="00953A43"/>
    <w:rsid w:val="0096069A"/>
    <w:rsid w:val="0096214F"/>
    <w:rsid w:val="00964C61"/>
    <w:rsid w:val="00965679"/>
    <w:rsid w:val="00975B6A"/>
    <w:rsid w:val="009844F0"/>
    <w:rsid w:val="0099771D"/>
    <w:rsid w:val="009A2BD2"/>
    <w:rsid w:val="009A2F2E"/>
    <w:rsid w:val="009B053C"/>
    <w:rsid w:val="009B21D5"/>
    <w:rsid w:val="009B44CE"/>
    <w:rsid w:val="009D15B8"/>
    <w:rsid w:val="009D427F"/>
    <w:rsid w:val="009E1D12"/>
    <w:rsid w:val="009F040F"/>
    <w:rsid w:val="009F3F77"/>
    <w:rsid w:val="009F5E27"/>
    <w:rsid w:val="00A037A4"/>
    <w:rsid w:val="00A044CE"/>
    <w:rsid w:val="00A06739"/>
    <w:rsid w:val="00A07D4A"/>
    <w:rsid w:val="00A10742"/>
    <w:rsid w:val="00A26264"/>
    <w:rsid w:val="00A3104D"/>
    <w:rsid w:val="00A3113D"/>
    <w:rsid w:val="00A35FCE"/>
    <w:rsid w:val="00A36227"/>
    <w:rsid w:val="00A41011"/>
    <w:rsid w:val="00A4563A"/>
    <w:rsid w:val="00A47FE4"/>
    <w:rsid w:val="00A60742"/>
    <w:rsid w:val="00A628FA"/>
    <w:rsid w:val="00A630CA"/>
    <w:rsid w:val="00A65513"/>
    <w:rsid w:val="00A762D5"/>
    <w:rsid w:val="00A7747E"/>
    <w:rsid w:val="00A81ED9"/>
    <w:rsid w:val="00A838F5"/>
    <w:rsid w:val="00A87C47"/>
    <w:rsid w:val="00AA0E65"/>
    <w:rsid w:val="00AA342B"/>
    <w:rsid w:val="00AB0ED2"/>
    <w:rsid w:val="00AB4413"/>
    <w:rsid w:val="00AC6B08"/>
    <w:rsid w:val="00AE07C5"/>
    <w:rsid w:val="00AE2B2B"/>
    <w:rsid w:val="00AF0D99"/>
    <w:rsid w:val="00AF16A1"/>
    <w:rsid w:val="00B00F69"/>
    <w:rsid w:val="00B14AA3"/>
    <w:rsid w:val="00B167DB"/>
    <w:rsid w:val="00B17968"/>
    <w:rsid w:val="00B252B8"/>
    <w:rsid w:val="00B33190"/>
    <w:rsid w:val="00B337FD"/>
    <w:rsid w:val="00B34F58"/>
    <w:rsid w:val="00B366B8"/>
    <w:rsid w:val="00B476D2"/>
    <w:rsid w:val="00B52FAB"/>
    <w:rsid w:val="00B538DE"/>
    <w:rsid w:val="00B53A7A"/>
    <w:rsid w:val="00B54C39"/>
    <w:rsid w:val="00B55928"/>
    <w:rsid w:val="00B55F14"/>
    <w:rsid w:val="00B578C7"/>
    <w:rsid w:val="00B65C9F"/>
    <w:rsid w:val="00B70436"/>
    <w:rsid w:val="00B753D1"/>
    <w:rsid w:val="00B8697E"/>
    <w:rsid w:val="00B875F7"/>
    <w:rsid w:val="00B87739"/>
    <w:rsid w:val="00B93756"/>
    <w:rsid w:val="00B9658A"/>
    <w:rsid w:val="00BA1356"/>
    <w:rsid w:val="00BA1D54"/>
    <w:rsid w:val="00BA2105"/>
    <w:rsid w:val="00BA3127"/>
    <w:rsid w:val="00BA66BB"/>
    <w:rsid w:val="00BB0242"/>
    <w:rsid w:val="00BB07EB"/>
    <w:rsid w:val="00BB2754"/>
    <w:rsid w:val="00BC0B02"/>
    <w:rsid w:val="00BD19B6"/>
    <w:rsid w:val="00BE206D"/>
    <w:rsid w:val="00BE6536"/>
    <w:rsid w:val="00BF265C"/>
    <w:rsid w:val="00BF6D90"/>
    <w:rsid w:val="00C35423"/>
    <w:rsid w:val="00C373EA"/>
    <w:rsid w:val="00C478A6"/>
    <w:rsid w:val="00C5450C"/>
    <w:rsid w:val="00C56A8A"/>
    <w:rsid w:val="00C57E5E"/>
    <w:rsid w:val="00C624C4"/>
    <w:rsid w:val="00C64A93"/>
    <w:rsid w:val="00C66483"/>
    <w:rsid w:val="00C7233A"/>
    <w:rsid w:val="00C72913"/>
    <w:rsid w:val="00C77933"/>
    <w:rsid w:val="00C8130B"/>
    <w:rsid w:val="00C87CEC"/>
    <w:rsid w:val="00C907B2"/>
    <w:rsid w:val="00C91E97"/>
    <w:rsid w:val="00C93B83"/>
    <w:rsid w:val="00C93CA1"/>
    <w:rsid w:val="00CA106F"/>
    <w:rsid w:val="00CA2E1F"/>
    <w:rsid w:val="00CA4B0A"/>
    <w:rsid w:val="00CB02B8"/>
    <w:rsid w:val="00CC1D4D"/>
    <w:rsid w:val="00CC7A88"/>
    <w:rsid w:val="00CD374F"/>
    <w:rsid w:val="00CD7398"/>
    <w:rsid w:val="00CE0A51"/>
    <w:rsid w:val="00CE3BB6"/>
    <w:rsid w:val="00CF3B28"/>
    <w:rsid w:val="00CF40C1"/>
    <w:rsid w:val="00CF4A5F"/>
    <w:rsid w:val="00D00ACD"/>
    <w:rsid w:val="00D0262C"/>
    <w:rsid w:val="00D2450B"/>
    <w:rsid w:val="00D25E4A"/>
    <w:rsid w:val="00D34C98"/>
    <w:rsid w:val="00D34E59"/>
    <w:rsid w:val="00D47EAD"/>
    <w:rsid w:val="00D569B2"/>
    <w:rsid w:val="00D6058E"/>
    <w:rsid w:val="00D611E6"/>
    <w:rsid w:val="00D61E70"/>
    <w:rsid w:val="00D73B9A"/>
    <w:rsid w:val="00D7711C"/>
    <w:rsid w:val="00D77792"/>
    <w:rsid w:val="00D865D0"/>
    <w:rsid w:val="00D87893"/>
    <w:rsid w:val="00D903B4"/>
    <w:rsid w:val="00D97DD6"/>
    <w:rsid w:val="00DA112A"/>
    <w:rsid w:val="00DA15A3"/>
    <w:rsid w:val="00DA73B8"/>
    <w:rsid w:val="00DB67E2"/>
    <w:rsid w:val="00DC1EAA"/>
    <w:rsid w:val="00DC42FC"/>
    <w:rsid w:val="00DC4D5C"/>
    <w:rsid w:val="00DC6765"/>
    <w:rsid w:val="00DC78C8"/>
    <w:rsid w:val="00DD2A9D"/>
    <w:rsid w:val="00DE0C73"/>
    <w:rsid w:val="00DE3D48"/>
    <w:rsid w:val="00E0005D"/>
    <w:rsid w:val="00E02159"/>
    <w:rsid w:val="00E044C4"/>
    <w:rsid w:val="00E06141"/>
    <w:rsid w:val="00E117B1"/>
    <w:rsid w:val="00E168D3"/>
    <w:rsid w:val="00E25986"/>
    <w:rsid w:val="00E30D0F"/>
    <w:rsid w:val="00E34A82"/>
    <w:rsid w:val="00E3632F"/>
    <w:rsid w:val="00E407BE"/>
    <w:rsid w:val="00E421BA"/>
    <w:rsid w:val="00E51C1B"/>
    <w:rsid w:val="00E613F4"/>
    <w:rsid w:val="00E61464"/>
    <w:rsid w:val="00E660A0"/>
    <w:rsid w:val="00E80DC2"/>
    <w:rsid w:val="00E81737"/>
    <w:rsid w:val="00E846CE"/>
    <w:rsid w:val="00E90296"/>
    <w:rsid w:val="00EA1E25"/>
    <w:rsid w:val="00EB311D"/>
    <w:rsid w:val="00EB3DCF"/>
    <w:rsid w:val="00EB7BFE"/>
    <w:rsid w:val="00EC0CF1"/>
    <w:rsid w:val="00EC13C0"/>
    <w:rsid w:val="00EC2581"/>
    <w:rsid w:val="00EC2A90"/>
    <w:rsid w:val="00EC75B5"/>
    <w:rsid w:val="00ED4FB3"/>
    <w:rsid w:val="00EE1C00"/>
    <w:rsid w:val="00EE48C7"/>
    <w:rsid w:val="00EF333A"/>
    <w:rsid w:val="00EF5FA7"/>
    <w:rsid w:val="00EF6D2D"/>
    <w:rsid w:val="00EF74C2"/>
    <w:rsid w:val="00F01A77"/>
    <w:rsid w:val="00F05F36"/>
    <w:rsid w:val="00F061D8"/>
    <w:rsid w:val="00F21151"/>
    <w:rsid w:val="00F241C1"/>
    <w:rsid w:val="00F35313"/>
    <w:rsid w:val="00F46958"/>
    <w:rsid w:val="00F55A90"/>
    <w:rsid w:val="00F57180"/>
    <w:rsid w:val="00F571E7"/>
    <w:rsid w:val="00F60235"/>
    <w:rsid w:val="00F63F75"/>
    <w:rsid w:val="00F6563D"/>
    <w:rsid w:val="00F7643A"/>
    <w:rsid w:val="00F8157B"/>
    <w:rsid w:val="00F861E2"/>
    <w:rsid w:val="00F92613"/>
    <w:rsid w:val="00F95F66"/>
    <w:rsid w:val="00FA3B49"/>
    <w:rsid w:val="00FC3816"/>
    <w:rsid w:val="00FC46D4"/>
    <w:rsid w:val="00FD2048"/>
    <w:rsid w:val="00FD31E2"/>
    <w:rsid w:val="00FD6267"/>
    <w:rsid w:val="00FD68CA"/>
    <w:rsid w:val="00FD68D9"/>
    <w:rsid w:val="00FE3A4E"/>
    <w:rsid w:val="00FF2942"/>
    <w:rsid w:val="00FF3FA8"/>
    <w:rsid w:val="00FF5B36"/>
    <w:rsid w:val="03437C8B"/>
    <w:rsid w:val="034C5AE3"/>
    <w:rsid w:val="0BA43D70"/>
    <w:rsid w:val="0E585D15"/>
    <w:rsid w:val="0EDBDE32"/>
    <w:rsid w:val="132BCE38"/>
    <w:rsid w:val="14C79E99"/>
    <w:rsid w:val="1871B63B"/>
    <w:rsid w:val="1CB49B2A"/>
    <w:rsid w:val="1DD42CC5"/>
    <w:rsid w:val="1E2FCDDB"/>
    <w:rsid w:val="2AF626DC"/>
    <w:rsid w:val="2CB0CD5F"/>
    <w:rsid w:val="2E2DC79E"/>
    <w:rsid w:val="31656860"/>
    <w:rsid w:val="3AA9DF6C"/>
    <w:rsid w:val="3C628B64"/>
    <w:rsid w:val="3E79D153"/>
    <w:rsid w:val="451E81CB"/>
    <w:rsid w:val="4589B223"/>
    <w:rsid w:val="45EC9213"/>
    <w:rsid w:val="48450FEF"/>
    <w:rsid w:val="4AA6DAD9"/>
    <w:rsid w:val="4E50F27B"/>
    <w:rsid w:val="50F7B62F"/>
    <w:rsid w:val="55A302FA"/>
    <w:rsid w:val="6206DABD"/>
    <w:rsid w:val="637D2077"/>
    <w:rsid w:val="66B4C139"/>
    <w:rsid w:val="7224EC0D"/>
    <w:rsid w:val="737B1A3A"/>
    <w:rsid w:val="7D679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FD32D1"/>
  <w14:defaultImageDpi w14:val="32767"/>
  <w15:chartTrackingRefBased/>
  <w15:docId w15:val="{C62E8274-AF62-4369-8A0B-BC05623A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C67"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87FB5"/>
    <w:pPr>
      <w:keepNext/>
      <w:keepLines/>
      <w:spacing w:before="240" w:after="240"/>
      <w:outlineLvl w:val="0"/>
    </w:pPr>
    <w:rPr>
      <w:rFonts w:eastAsiaTheme="majorEastAsia" w:cstheme="minorHAnsi"/>
      <w:b/>
      <w:bCs/>
      <w:color w:val="003024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7FB5"/>
    <w:pPr>
      <w:spacing w:before="240" w:after="0"/>
      <w:outlineLvl w:val="1"/>
    </w:pPr>
    <w:rPr>
      <w:b/>
      <w:bCs/>
      <w:color w:val="00302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7FB5"/>
    <w:pPr>
      <w:spacing w:before="240" w:after="0"/>
      <w:outlineLvl w:val="2"/>
    </w:pPr>
    <w:rPr>
      <w:b/>
      <w:bCs/>
      <w:color w:val="00302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550A"/>
    <w:pPr>
      <w:spacing w:before="120" w:after="0"/>
      <w:outlineLvl w:val="3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77F6"/>
    <w:pPr>
      <w:tabs>
        <w:tab w:val="center" w:pos="4513"/>
        <w:tab w:val="right" w:pos="9026"/>
      </w:tabs>
      <w:spacing w:before="60" w:after="60" w:line="240" w:lineRule="auto"/>
      <w:ind w:right="-850"/>
      <w:jc w:val="right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577F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577F6"/>
    <w:pPr>
      <w:tabs>
        <w:tab w:val="center" w:pos="4513"/>
        <w:tab w:val="right" w:pos="9026"/>
      </w:tabs>
      <w:spacing w:after="0" w:line="240" w:lineRule="auto"/>
      <w:jc w:val="center"/>
    </w:pPr>
    <w:rPr>
      <w:noProof/>
      <w:color w:val="003024"/>
    </w:rPr>
  </w:style>
  <w:style w:type="character" w:customStyle="1" w:styleId="FooterChar">
    <w:name w:val="Footer Char"/>
    <w:basedOn w:val="DefaultParagraphFont"/>
    <w:link w:val="Footer"/>
    <w:uiPriority w:val="99"/>
    <w:rsid w:val="002577F6"/>
    <w:rPr>
      <w:noProof/>
      <w:color w:val="003024"/>
    </w:rPr>
  </w:style>
  <w:style w:type="character" w:styleId="Hyperlink">
    <w:name w:val="Hyperlink"/>
    <w:basedOn w:val="DefaultParagraphFont"/>
    <w:uiPriority w:val="99"/>
    <w:unhideWhenUsed/>
    <w:rsid w:val="000D23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23CB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D23C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87FB5"/>
    <w:rPr>
      <w:rFonts w:eastAsiaTheme="majorEastAsia" w:cstheme="minorHAnsi"/>
      <w:b/>
      <w:bCs/>
      <w:color w:val="003024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87FB5"/>
    <w:rPr>
      <w:b/>
      <w:bCs/>
      <w:color w:val="00302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87FB5"/>
    <w:rPr>
      <w:b/>
      <w:bCs/>
      <w:color w:val="00302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0550A"/>
    <w:rPr>
      <w:b/>
      <w:bCs/>
      <w:i/>
      <w:iCs/>
    </w:rPr>
  </w:style>
  <w:style w:type="character" w:styleId="Strong">
    <w:name w:val="Strong"/>
    <w:uiPriority w:val="22"/>
    <w:qFormat/>
    <w:rsid w:val="00487FB5"/>
    <w:rPr>
      <w:b/>
      <w:bCs/>
    </w:rPr>
  </w:style>
  <w:style w:type="character" w:styleId="Emphasis">
    <w:name w:val="Emphasis"/>
    <w:uiPriority w:val="20"/>
    <w:qFormat/>
    <w:rsid w:val="00487FB5"/>
    <w:rPr>
      <w:i/>
      <w:iCs/>
    </w:rPr>
  </w:style>
  <w:style w:type="character" w:styleId="IntenseEmphasis">
    <w:name w:val="Intense Emphasis"/>
    <w:uiPriority w:val="21"/>
    <w:qFormat/>
    <w:rsid w:val="00487FB5"/>
    <w:rPr>
      <w:b/>
      <w:bCs/>
      <w:i/>
      <w:iCs/>
    </w:rPr>
  </w:style>
  <w:style w:type="paragraph" w:styleId="ListParagraph">
    <w:name w:val="List Paragraph"/>
    <w:basedOn w:val="Normal"/>
    <w:uiPriority w:val="34"/>
    <w:qFormat/>
    <w:rsid w:val="00061C67"/>
    <w:pPr>
      <w:spacing w:before="120" w:after="120" w:line="288" w:lineRule="auto"/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061C67"/>
    <w:rPr>
      <w:i/>
      <w:iCs/>
      <w:color w:val="003024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61C67"/>
    <w:rPr>
      <w:i/>
      <w:iCs/>
      <w:color w:val="003024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0602"/>
    <w:pPr>
      <w:pBdr>
        <w:top w:val="single" w:sz="4" w:space="10" w:color="085418"/>
        <w:bottom w:val="single" w:sz="4" w:space="10" w:color="085418"/>
      </w:pBdr>
      <w:spacing w:before="360" w:after="360"/>
      <w:jc w:val="center"/>
    </w:pPr>
    <w:rPr>
      <w:i/>
      <w:iCs/>
      <w:color w:val="0030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0602"/>
    <w:rPr>
      <w:i/>
      <w:iCs/>
      <w:color w:val="003024"/>
    </w:rPr>
  </w:style>
  <w:style w:type="table" w:styleId="TableGrid">
    <w:name w:val="Table Grid"/>
    <w:basedOn w:val="TableNormal"/>
    <w:uiPriority w:val="39"/>
    <w:rsid w:val="00C66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0550A"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99"/>
    <w:unhideWhenUsed/>
    <w:rsid w:val="0080550A"/>
  </w:style>
  <w:style w:type="character" w:customStyle="1" w:styleId="DateChar">
    <w:name w:val="Date Char"/>
    <w:basedOn w:val="DefaultParagraphFont"/>
    <w:link w:val="Date"/>
    <w:uiPriority w:val="99"/>
    <w:rsid w:val="0080550A"/>
  </w:style>
  <w:style w:type="character" w:customStyle="1" w:styleId="normaltextrun">
    <w:name w:val="normaltextrun"/>
    <w:basedOn w:val="DefaultParagraphFont"/>
    <w:rsid w:val="00AB4413"/>
  </w:style>
  <w:style w:type="character" w:customStyle="1" w:styleId="eop">
    <w:name w:val="eop"/>
    <w:basedOn w:val="DefaultParagraphFont"/>
    <w:rsid w:val="00AB4413"/>
  </w:style>
  <w:style w:type="character" w:customStyle="1" w:styleId="scxw134697952">
    <w:name w:val="scxw134697952"/>
    <w:basedOn w:val="DefaultParagraphFont"/>
    <w:rsid w:val="00C907B2"/>
  </w:style>
  <w:style w:type="paragraph" w:customStyle="1" w:styleId="paragraph">
    <w:name w:val="paragraph"/>
    <w:basedOn w:val="Normal"/>
    <w:rsid w:val="00CD3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16303F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2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264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A26264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26264"/>
    <w:rPr>
      <w:color w:val="954F72" w:themeColor="followedHyperlink"/>
      <w:u w:val="single"/>
    </w:rPr>
  </w:style>
  <w:style w:type="character" w:customStyle="1" w:styleId="css-901oao">
    <w:name w:val="css-901oao"/>
    <w:basedOn w:val="DefaultParagraphFont"/>
    <w:rsid w:val="00177F4C"/>
  </w:style>
  <w:style w:type="character" w:customStyle="1" w:styleId="r-18u37iz">
    <w:name w:val="r-18u37iz"/>
    <w:basedOn w:val="DefaultParagraphFont"/>
    <w:rsid w:val="00177F4C"/>
  </w:style>
  <w:style w:type="paragraph" w:customStyle="1" w:styleId="Default">
    <w:name w:val="Default"/>
    <w:rsid w:val="00D61E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551D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551D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545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980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Relationship Id="rId35" Type="http://schemas.microsoft.com/office/2020/10/relationships/intelligence" Target="intelligence2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hyperlink" Target="http://www.inclusionaustralia.org.au" TargetMode="External"/><Relationship Id="rId1" Type="http://schemas.openxmlformats.org/officeDocument/2006/relationships/image" Target="media/image19.jpeg"/><Relationship Id="rId6" Type="http://schemas.openxmlformats.org/officeDocument/2006/relationships/image" Target="media/image23.jpg"/><Relationship Id="rId5" Type="http://schemas.openxmlformats.org/officeDocument/2006/relationships/image" Target="media/image22.jpg"/><Relationship Id="rId4" Type="http://schemas.openxmlformats.org/officeDocument/2006/relationships/image" Target="media/image2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ieBannister\Inclusion%20Australia\Inclusion%20Australia%20-%20Documents\General\Communications\Comms_templates\3435%20-%20Inclusion%20Australia%20-%20Letterhead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9C4F9CD484ADDA7B5F91C0DF54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54ED7-F8C1-4C69-BAB9-EA3D37F23298}"/>
      </w:docPartPr>
      <w:docPartBody>
        <w:p w:rsidR="00A00A3E" w:rsidRDefault="00E117B1">
          <w:pPr>
            <w:pStyle w:val="9A89C4F9CD484ADDA7B5F91C0DF548BE"/>
          </w:pPr>
          <w:r w:rsidRPr="00487FB5">
            <w:t>Click or tap to enter a date.</w:t>
          </w:r>
        </w:p>
      </w:docPartBody>
    </w:docPart>
    <w:docPart>
      <w:docPartPr>
        <w:name w:val="C1F9F7713AF84312850586808D06E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44F32-9C83-47CF-AE9C-4BCE06734084}"/>
      </w:docPartPr>
      <w:docPartBody>
        <w:p w:rsidR="00A00A3E" w:rsidRDefault="00E117B1">
          <w:pPr>
            <w:pStyle w:val="C1F9F7713AF84312850586808D06E6D6"/>
          </w:pPr>
          <w:r w:rsidRPr="008E0CF6">
            <w:rPr>
              <w:rStyle w:val="PlaceholderText"/>
            </w:rPr>
            <w:t>[Author]</w:t>
          </w:r>
        </w:p>
      </w:docPartBody>
    </w:docPart>
    <w:docPart>
      <w:docPartPr>
        <w:name w:val="3A8BDF254E05418BB1B288D3727DE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3539E-48A9-4C74-994C-FC4A05C421ED}"/>
      </w:docPartPr>
      <w:docPartBody>
        <w:p w:rsidR="00A00A3E" w:rsidRDefault="00E117B1">
          <w:pPr>
            <w:pStyle w:val="3A8BDF254E05418BB1B288D3727DE13B"/>
          </w:pPr>
          <w:r w:rsidRPr="008E0CF6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7B1"/>
    <w:rsid w:val="00007633"/>
    <w:rsid w:val="00141C29"/>
    <w:rsid w:val="00142576"/>
    <w:rsid w:val="002F6BBD"/>
    <w:rsid w:val="00521673"/>
    <w:rsid w:val="007415E8"/>
    <w:rsid w:val="009836C6"/>
    <w:rsid w:val="00A00A3E"/>
    <w:rsid w:val="00AB3B0E"/>
    <w:rsid w:val="00B515CE"/>
    <w:rsid w:val="00E117B1"/>
    <w:rsid w:val="00E5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89C4F9CD484ADDA7B5F91C0DF548BE">
    <w:name w:val="9A89C4F9CD484ADDA7B5F91C0DF548B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1F9F7713AF84312850586808D06E6D6">
    <w:name w:val="C1F9F7713AF84312850586808D06E6D6"/>
  </w:style>
  <w:style w:type="paragraph" w:customStyle="1" w:styleId="3A8BDF254E05418BB1B288D3727DE13B">
    <w:name w:val="3A8BDF254E05418BB1B288D3727DE1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PO Box 336, Nunawading, Victoria 3131</CompanyAddress>
  <CompanyPhone>1300 312 343</CompanyPhone>
  <CompanyFax/>
  <CompanyEmail>admin@inclusionaustralia.org.au</CompanyEmail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15B4795E93147B8DE0CCCE89467E6" ma:contentTypeVersion="13" ma:contentTypeDescription="Create a new document." ma:contentTypeScope="" ma:versionID="b3080e51b28ae211733a4734597d4e97">
  <xsd:schema xmlns:xsd="http://www.w3.org/2001/XMLSchema" xmlns:xs="http://www.w3.org/2001/XMLSchema" xmlns:p="http://schemas.microsoft.com/office/2006/metadata/properties" xmlns:ns2="e4907236-fd29-4ae5-ac1b-45511eadf608" xmlns:ns3="6a4ab33e-2e85-463e-b9b3-464748423cab" targetNamespace="http://schemas.microsoft.com/office/2006/metadata/properties" ma:root="true" ma:fieldsID="0fd96654a5c52aa50657d023847c93cc" ns2:_="" ns3:_="">
    <xsd:import namespace="e4907236-fd29-4ae5-ac1b-45511eadf608"/>
    <xsd:import namespace="6a4ab33e-2e85-463e-b9b3-464748423c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07236-fd29-4ae5-ac1b-45511eadf6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ab33e-2e85-463e-b9b3-464748423ca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93D50B-239C-49EE-84E7-03B03323A2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907236-fd29-4ae5-ac1b-45511eadf608"/>
    <ds:schemaRef ds:uri="6a4ab33e-2e85-463e-b9b3-464748423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B915B-EFE8-4617-BED6-999A8F085A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991A56-ADE5-401A-BD7B-F2D4C9D7420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3435 - Inclusion Australia - Letterhead Template</Template>
  <TotalTime>49</TotalTime>
  <Pages>3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>Inclusion Australia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Jamie Bannister</dc:creator>
  <cp:keywords/>
  <dc:description/>
  <cp:lastModifiedBy>Jamie Bannister</cp:lastModifiedBy>
  <cp:revision>58</cp:revision>
  <dcterms:created xsi:type="dcterms:W3CDTF">2022-04-10T03:01:00Z</dcterms:created>
  <dcterms:modified xsi:type="dcterms:W3CDTF">2022-04-14T04:39:00Z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0x0101002B315B4795E93147B8DE0CCCE89467E6</vt:lpwstr>
  </property>
</Properties>
</file>