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D6D7B" w14:textId="77777777" w:rsidR="00600D16" w:rsidRPr="00E12794" w:rsidRDefault="00600D16" w:rsidP="00381BC5">
      <w:pPr>
        <w:spacing w:after="0"/>
        <w:rPr>
          <w:rFonts w:ascii="FS Me Light" w:hAnsi="FS Me Light"/>
          <w:b/>
          <w:bCs/>
          <w:sz w:val="48"/>
          <w:szCs w:val="48"/>
        </w:rPr>
      </w:pPr>
    </w:p>
    <w:p w14:paraId="31BC25D4" w14:textId="77777777" w:rsidR="00600D16" w:rsidRPr="00E12794" w:rsidRDefault="00600D16" w:rsidP="00381BC5">
      <w:pPr>
        <w:spacing w:after="0"/>
        <w:rPr>
          <w:rFonts w:ascii="FS Me Light" w:hAnsi="FS Me Light"/>
          <w:b/>
          <w:bCs/>
          <w:sz w:val="48"/>
          <w:szCs w:val="48"/>
        </w:rPr>
      </w:pPr>
    </w:p>
    <w:p w14:paraId="68601ADF" w14:textId="4C7F3307" w:rsidR="00381BC5" w:rsidRPr="00E12794" w:rsidRDefault="00773E56" w:rsidP="00381BC5">
      <w:pPr>
        <w:spacing w:after="0"/>
        <w:rPr>
          <w:rFonts w:ascii="FS Me Light" w:hAnsi="FS Me Light"/>
          <w:b/>
          <w:bCs/>
          <w:sz w:val="48"/>
          <w:szCs w:val="48"/>
        </w:rPr>
      </w:pPr>
      <w:r>
        <w:rPr>
          <w:rFonts w:ascii="FS Me Light" w:hAnsi="FS Me Light"/>
          <w:b/>
          <w:bCs/>
          <w:sz w:val="48"/>
          <w:szCs w:val="48"/>
        </w:rPr>
        <w:t xml:space="preserve">Doing research and projects </w:t>
      </w:r>
      <w:r w:rsidR="00381BC5" w:rsidRPr="00E12794">
        <w:rPr>
          <w:rFonts w:ascii="FS Me Light" w:hAnsi="FS Me Light"/>
          <w:b/>
          <w:bCs/>
          <w:sz w:val="48"/>
          <w:szCs w:val="48"/>
        </w:rPr>
        <w:t>with people with an intellectual disability</w:t>
      </w:r>
      <w:r w:rsidR="00243C63" w:rsidRPr="00E12794">
        <w:rPr>
          <w:rFonts w:ascii="FS Me Light" w:hAnsi="FS Me Light"/>
          <w:b/>
          <w:bCs/>
          <w:sz w:val="48"/>
          <w:szCs w:val="48"/>
        </w:rPr>
        <w:t xml:space="preserve"> </w:t>
      </w:r>
    </w:p>
    <w:p w14:paraId="11EBFEF9" w14:textId="77777777" w:rsidR="006A29D2" w:rsidRPr="00E12794" w:rsidRDefault="006A29D2" w:rsidP="00381BC5">
      <w:pPr>
        <w:spacing w:after="0"/>
        <w:rPr>
          <w:rFonts w:ascii="FS Me Light" w:hAnsi="FS Me Light"/>
          <w:b/>
          <w:bCs/>
          <w:sz w:val="48"/>
          <w:szCs w:val="4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9"/>
        <w:gridCol w:w="5602"/>
      </w:tblGrid>
      <w:tr w:rsidR="00381BC5" w:rsidRPr="00E12794" w14:paraId="3AC27D3E" w14:textId="77777777" w:rsidTr="00742CC7">
        <w:tc>
          <w:tcPr>
            <w:tcW w:w="3424" w:type="dxa"/>
          </w:tcPr>
          <w:p w14:paraId="275E47FD" w14:textId="77777777" w:rsidR="00381BC5" w:rsidRPr="00E12794" w:rsidRDefault="00381BC5" w:rsidP="002D1343">
            <w:pPr>
              <w:rPr>
                <w:rFonts w:ascii="FS Me Light" w:hAnsi="FS Me Light"/>
              </w:rPr>
            </w:pPr>
            <w:r w:rsidRPr="00E12794">
              <w:rPr>
                <w:rFonts w:ascii="FS Me Light" w:hAnsi="FS Me Light"/>
                <w:noProof/>
              </w:rPr>
              <w:drawing>
                <wp:inline distT="0" distB="0" distL="0" distR="0" wp14:anchorId="703BB84C" wp14:editId="1F66B5B3">
                  <wp:extent cx="2269047" cy="2269047"/>
                  <wp:effectExtent l="0" t="0" r="0" b="0"/>
                  <wp:docPr id="2" name="Picture 2" descr="Working Together Serv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orking Together Servi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587" cy="229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2" w:type="dxa"/>
          </w:tcPr>
          <w:p w14:paraId="66FC7413" w14:textId="77777777" w:rsidR="00381BC5" w:rsidRPr="00E12794" w:rsidRDefault="00381BC5" w:rsidP="002D1343">
            <w:pPr>
              <w:spacing w:line="360" w:lineRule="auto"/>
              <w:rPr>
                <w:rFonts w:ascii="FS Me Light" w:hAnsi="FS Me Light"/>
                <w:sz w:val="28"/>
                <w:szCs w:val="28"/>
              </w:rPr>
            </w:pPr>
          </w:p>
          <w:p w14:paraId="2BE250A2" w14:textId="77777777" w:rsidR="00742CC7" w:rsidRPr="00E12794" w:rsidRDefault="00742CC7" w:rsidP="002D1343">
            <w:pPr>
              <w:spacing w:line="360" w:lineRule="auto"/>
              <w:rPr>
                <w:rFonts w:ascii="FS Me Light" w:hAnsi="FS Me Light"/>
                <w:sz w:val="28"/>
                <w:szCs w:val="28"/>
              </w:rPr>
            </w:pPr>
          </w:p>
          <w:p w14:paraId="7DFDDB75" w14:textId="26886E8F" w:rsidR="00381BC5" w:rsidRPr="00E12794" w:rsidRDefault="00381BC5" w:rsidP="00773E56">
            <w:pPr>
              <w:spacing w:line="360" w:lineRule="auto"/>
              <w:ind w:left="283"/>
              <w:rPr>
                <w:rFonts w:ascii="FS Me Light" w:hAnsi="FS Me Light"/>
                <w:sz w:val="28"/>
                <w:szCs w:val="28"/>
              </w:rPr>
            </w:pPr>
            <w:r w:rsidRPr="00E12794">
              <w:rPr>
                <w:rFonts w:ascii="FS Me Light" w:hAnsi="FS Me Light"/>
                <w:sz w:val="28"/>
                <w:szCs w:val="28"/>
              </w:rPr>
              <w:t xml:space="preserve">This </w:t>
            </w:r>
            <w:r w:rsidR="00243C63" w:rsidRPr="00E12794">
              <w:rPr>
                <w:rFonts w:ascii="FS Me Light" w:hAnsi="FS Me Light"/>
                <w:sz w:val="28"/>
                <w:szCs w:val="28"/>
              </w:rPr>
              <w:t xml:space="preserve">form </w:t>
            </w:r>
            <w:r w:rsidRPr="00E12794">
              <w:rPr>
                <w:rFonts w:ascii="FS Me Light" w:hAnsi="FS Me Light"/>
                <w:sz w:val="28"/>
                <w:szCs w:val="28"/>
              </w:rPr>
              <w:t xml:space="preserve">is </w:t>
            </w:r>
            <w:r w:rsidR="00243C63" w:rsidRPr="00E12794">
              <w:rPr>
                <w:rFonts w:ascii="FS Me Light" w:hAnsi="FS Me Light"/>
                <w:sz w:val="28"/>
                <w:szCs w:val="28"/>
              </w:rPr>
              <w:t xml:space="preserve">for researchers and consultants who want to </w:t>
            </w:r>
            <w:r w:rsidRPr="00E12794">
              <w:rPr>
                <w:rFonts w:ascii="FS Me Light" w:hAnsi="FS Me Light"/>
                <w:sz w:val="28"/>
                <w:szCs w:val="28"/>
              </w:rPr>
              <w:t>work with people with an intellectual disability.</w:t>
            </w:r>
          </w:p>
          <w:p w14:paraId="0ED9208D" w14:textId="77777777" w:rsidR="00381BC5" w:rsidRPr="00E12794" w:rsidRDefault="00381BC5" w:rsidP="002D1343">
            <w:pPr>
              <w:spacing w:line="360" w:lineRule="auto"/>
              <w:rPr>
                <w:rFonts w:ascii="FS Me Light" w:hAnsi="FS Me Light"/>
                <w:sz w:val="28"/>
                <w:szCs w:val="28"/>
              </w:rPr>
            </w:pPr>
          </w:p>
        </w:tc>
      </w:tr>
    </w:tbl>
    <w:p w14:paraId="186D8E94" w14:textId="77777777" w:rsidR="00742CC7" w:rsidRPr="00E12794" w:rsidRDefault="00742CC7" w:rsidP="00381BC5">
      <w:pPr>
        <w:rPr>
          <w:rFonts w:ascii="FS Me Light" w:hAnsi="FS Me Light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6"/>
        <w:gridCol w:w="5418"/>
      </w:tblGrid>
      <w:tr w:rsidR="00381BC5" w:rsidRPr="00E12794" w14:paraId="20D0CE53" w14:textId="77777777" w:rsidTr="00773E56">
        <w:trPr>
          <w:trHeight w:val="2835"/>
        </w:trPr>
        <w:tc>
          <w:tcPr>
            <w:tcW w:w="3666" w:type="dxa"/>
          </w:tcPr>
          <w:p w14:paraId="3DA30FCF" w14:textId="4816C4F9" w:rsidR="00381BC5" w:rsidRPr="00E12794" w:rsidRDefault="00381BC5" w:rsidP="002D1343">
            <w:pPr>
              <w:jc w:val="center"/>
              <w:rPr>
                <w:rFonts w:ascii="FS Me Light" w:hAnsi="FS Me Light"/>
                <w:noProof/>
              </w:rPr>
            </w:pPr>
            <w:r w:rsidRPr="00E12794">
              <w:rPr>
                <w:rFonts w:ascii="FS Me Light" w:hAnsi="FS Me Light"/>
                <w:noProof/>
              </w:rPr>
              <w:drawing>
                <wp:inline distT="0" distB="0" distL="0" distR="0" wp14:anchorId="232BC36A" wp14:editId="45FD83A0">
                  <wp:extent cx="1910308" cy="1910308"/>
                  <wp:effectExtent l="0" t="0" r="0" b="0"/>
                  <wp:docPr id="13" name="Picture 13" descr="Form Easy 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orm Easy 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106" cy="193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</w:tcPr>
          <w:p w14:paraId="33A23C63" w14:textId="52C2A08D" w:rsidR="00381BC5" w:rsidRPr="00E12794" w:rsidRDefault="00F244E9" w:rsidP="00773E56">
            <w:pPr>
              <w:spacing w:before="240" w:line="360" w:lineRule="auto"/>
              <w:ind w:left="283"/>
              <w:rPr>
                <w:rFonts w:ascii="FS Me Light" w:hAnsi="FS Me Light"/>
                <w:sz w:val="28"/>
                <w:szCs w:val="28"/>
              </w:rPr>
            </w:pPr>
            <w:r w:rsidRPr="00E12794">
              <w:rPr>
                <w:rFonts w:ascii="FS Me Light" w:hAnsi="FS Me Light"/>
                <w:sz w:val="28"/>
                <w:szCs w:val="28"/>
              </w:rPr>
              <w:t xml:space="preserve">These </w:t>
            </w:r>
            <w:r w:rsidR="00381BC5" w:rsidRPr="00E12794">
              <w:rPr>
                <w:rFonts w:ascii="FS Me Light" w:hAnsi="FS Me Light"/>
                <w:sz w:val="28"/>
                <w:szCs w:val="28"/>
              </w:rPr>
              <w:t xml:space="preserve">questions </w:t>
            </w:r>
            <w:r w:rsidRPr="00E12794">
              <w:rPr>
                <w:rFonts w:ascii="FS Me Light" w:hAnsi="FS Me Light"/>
                <w:sz w:val="28"/>
                <w:szCs w:val="28"/>
              </w:rPr>
              <w:t xml:space="preserve">will </w:t>
            </w:r>
            <w:r w:rsidR="00381BC5" w:rsidRPr="00E12794">
              <w:rPr>
                <w:rFonts w:ascii="FS Me Light" w:hAnsi="FS Me Light"/>
                <w:sz w:val="28"/>
                <w:szCs w:val="28"/>
              </w:rPr>
              <w:t xml:space="preserve">help you think about your project in a more accessible way.  </w:t>
            </w:r>
          </w:p>
          <w:p w14:paraId="71F360AD" w14:textId="77777777" w:rsidR="00381BC5" w:rsidRPr="00E12794" w:rsidRDefault="00381BC5" w:rsidP="002D1343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</w:p>
        </w:tc>
      </w:tr>
      <w:tr w:rsidR="00742CC7" w:rsidRPr="00E12794" w14:paraId="40AB042B" w14:textId="77777777" w:rsidTr="00773E56">
        <w:trPr>
          <w:trHeight w:val="2835"/>
        </w:trPr>
        <w:tc>
          <w:tcPr>
            <w:tcW w:w="3666" w:type="dxa"/>
          </w:tcPr>
          <w:p w14:paraId="5FD7FB56" w14:textId="1D0F959E" w:rsidR="00742CC7" w:rsidRPr="00E12794" w:rsidRDefault="005138E5" w:rsidP="002D1343">
            <w:pPr>
              <w:jc w:val="center"/>
              <w:rPr>
                <w:rFonts w:ascii="FS Me Light" w:hAnsi="FS Me Light"/>
                <w:noProof/>
              </w:rPr>
            </w:pPr>
            <w:r w:rsidRPr="00E12794">
              <w:rPr>
                <w:rFonts w:ascii="FS Me Light" w:hAnsi="FS Me Light"/>
                <w:noProof/>
              </w:rPr>
              <w:drawing>
                <wp:inline distT="0" distB="0" distL="0" distR="0" wp14:anchorId="6BB97975" wp14:editId="6A70405F">
                  <wp:extent cx="2190307" cy="2190307"/>
                  <wp:effectExtent l="0" t="0" r="635" b="0"/>
                  <wp:docPr id="26" name="Picture 26" descr="Fill form togethe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l form togethe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346" cy="221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</w:tcPr>
          <w:p w14:paraId="34817A94" w14:textId="77777777" w:rsidR="00754BFB" w:rsidRPr="00E12794" w:rsidRDefault="00754BFB" w:rsidP="002D1343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</w:p>
          <w:p w14:paraId="7BD1F4D8" w14:textId="0AFBD33B" w:rsidR="00742CC7" w:rsidRPr="00E12794" w:rsidRDefault="00754BFB" w:rsidP="00773E56">
            <w:pPr>
              <w:spacing w:before="240" w:line="360" w:lineRule="auto"/>
              <w:ind w:left="283"/>
              <w:rPr>
                <w:rFonts w:ascii="FS Me Light" w:hAnsi="FS Me Light"/>
                <w:sz w:val="28"/>
                <w:szCs w:val="28"/>
              </w:rPr>
            </w:pPr>
            <w:r w:rsidRPr="00E12794">
              <w:rPr>
                <w:rFonts w:ascii="FS Me Light" w:hAnsi="FS Me Light"/>
                <w:sz w:val="28"/>
                <w:szCs w:val="28"/>
              </w:rPr>
              <w:t xml:space="preserve">Your answers </w:t>
            </w:r>
            <w:r w:rsidR="00F244E9" w:rsidRPr="00E12794">
              <w:rPr>
                <w:rFonts w:ascii="FS Me Light" w:hAnsi="FS Me Light"/>
                <w:sz w:val="28"/>
                <w:szCs w:val="28"/>
              </w:rPr>
              <w:t xml:space="preserve">will help us to talk about your project with people with an intellectual disability. </w:t>
            </w:r>
          </w:p>
        </w:tc>
      </w:tr>
    </w:tbl>
    <w:p w14:paraId="41AF3005" w14:textId="77777777" w:rsidR="00773E56" w:rsidRDefault="00773E56" w:rsidP="00A41EA9">
      <w:pPr>
        <w:rPr>
          <w:rFonts w:ascii="FS Me Light" w:hAnsi="FS Me Light"/>
          <w:b/>
          <w:bCs/>
          <w:sz w:val="32"/>
          <w:szCs w:val="32"/>
        </w:rPr>
      </w:pPr>
    </w:p>
    <w:p w14:paraId="58FC04DA" w14:textId="78D20D8C" w:rsidR="00A41EA9" w:rsidRPr="00E12794" w:rsidRDefault="00A41EA9" w:rsidP="00A41EA9">
      <w:pPr>
        <w:rPr>
          <w:rFonts w:ascii="FS Me Light" w:hAnsi="FS Me Light"/>
          <w:b/>
          <w:bCs/>
          <w:sz w:val="32"/>
          <w:szCs w:val="32"/>
        </w:rPr>
      </w:pPr>
      <w:r w:rsidRPr="00E12794">
        <w:rPr>
          <w:rFonts w:ascii="FS Me Light" w:hAnsi="FS Me Light"/>
          <w:b/>
          <w:bCs/>
          <w:sz w:val="32"/>
          <w:szCs w:val="32"/>
        </w:rPr>
        <w:lastRenderedPageBreak/>
        <w:t>Things we need to know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5296"/>
      </w:tblGrid>
      <w:tr w:rsidR="00A41EA9" w:rsidRPr="00E12794" w14:paraId="0879D094" w14:textId="77777777" w:rsidTr="00773E56">
        <w:trPr>
          <w:trHeight w:val="2835"/>
        </w:trPr>
        <w:tc>
          <w:tcPr>
            <w:tcW w:w="4106" w:type="dxa"/>
          </w:tcPr>
          <w:p w14:paraId="5752F8F5" w14:textId="77777777" w:rsidR="00A41EA9" w:rsidRPr="00E12794" w:rsidRDefault="00A41EA9" w:rsidP="002D1343">
            <w:pPr>
              <w:spacing w:before="240"/>
              <w:jc w:val="center"/>
              <w:rPr>
                <w:rFonts w:ascii="FS Me Light" w:hAnsi="FS Me Light"/>
              </w:rPr>
            </w:pPr>
            <w:r w:rsidRPr="00E12794">
              <w:rPr>
                <w:rFonts w:ascii="FS Me Light" w:hAnsi="FS Me Light"/>
                <w:noProof/>
              </w:rPr>
              <w:drawing>
                <wp:inline distT="0" distB="0" distL="0" distR="0" wp14:anchorId="65017ED8" wp14:editId="056C0D4C">
                  <wp:extent cx="1940812" cy="1940812"/>
                  <wp:effectExtent l="0" t="0" r="2540" b="0"/>
                  <wp:docPr id="17" name="Picture 17" descr="CQC Inspector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QC Inspectors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868" cy="1953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</w:tcPr>
          <w:p w14:paraId="2525C013" w14:textId="77777777" w:rsidR="00A41EA9" w:rsidRPr="00E12794" w:rsidRDefault="00A41EA9" w:rsidP="002D1343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  <w:r w:rsidRPr="00E12794">
              <w:rPr>
                <w:rFonts w:ascii="FS Me Light" w:hAnsi="FS Me Light"/>
                <w:sz w:val="28"/>
                <w:szCs w:val="28"/>
              </w:rPr>
              <w:t>Who are you?</w:t>
            </w:r>
          </w:p>
          <w:p w14:paraId="3446500D" w14:textId="77777777" w:rsidR="00A41EA9" w:rsidRPr="00E12794" w:rsidRDefault="00A41EA9" w:rsidP="002D1343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</w:p>
        </w:tc>
      </w:tr>
      <w:tr w:rsidR="00A41EA9" w:rsidRPr="00E12794" w14:paraId="6E1D1549" w14:textId="77777777" w:rsidTr="00773E56">
        <w:trPr>
          <w:trHeight w:val="2835"/>
        </w:trPr>
        <w:tc>
          <w:tcPr>
            <w:tcW w:w="4106" w:type="dxa"/>
          </w:tcPr>
          <w:p w14:paraId="444366AD" w14:textId="77777777" w:rsidR="00A41EA9" w:rsidRPr="00E12794" w:rsidRDefault="00A41EA9" w:rsidP="002D1343">
            <w:pPr>
              <w:spacing w:before="240"/>
              <w:jc w:val="center"/>
              <w:rPr>
                <w:rFonts w:ascii="FS Me Light" w:hAnsi="FS Me Light"/>
              </w:rPr>
            </w:pPr>
            <w:r w:rsidRPr="00E12794">
              <w:rPr>
                <w:rFonts w:ascii="FS Me Light" w:hAnsi="FS Me Light"/>
                <w:noProof/>
              </w:rPr>
              <w:drawing>
                <wp:inline distT="0" distB="0" distL="0" distR="0" wp14:anchorId="1D46D482" wp14:editId="480B89DB">
                  <wp:extent cx="1863739" cy="1863739"/>
                  <wp:effectExtent l="0" t="0" r="3175" b="0"/>
                  <wp:docPr id="18" name="Picture 18" descr="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ro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426" cy="1873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</w:tcPr>
          <w:p w14:paraId="68C6DB6E" w14:textId="77777777" w:rsidR="00A41EA9" w:rsidRPr="00E12794" w:rsidRDefault="00A41EA9" w:rsidP="002D1343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  <w:r w:rsidRPr="00E12794">
              <w:rPr>
                <w:rFonts w:ascii="FS Me Light" w:hAnsi="FS Me Light"/>
                <w:sz w:val="28"/>
                <w:szCs w:val="28"/>
              </w:rPr>
              <w:t>What is your project about?</w:t>
            </w:r>
          </w:p>
          <w:p w14:paraId="2FDCE9F9" w14:textId="77777777" w:rsidR="00A41EA9" w:rsidRPr="00E12794" w:rsidRDefault="00A41EA9" w:rsidP="002D1343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</w:p>
          <w:p w14:paraId="4908B539" w14:textId="77777777" w:rsidR="00A41EA9" w:rsidRPr="00E12794" w:rsidRDefault="00A41EA9" w:rsidP="002D1343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</w:p>
        </w:tc>
      </w:tr>
      <w:tr w:rsidR="00A41EA9" w:rsidRPr="00E12794" w14:paraId="59F68B02" w14:textId="77777777" w:rsidTr="00773E56">
        <w:trPr>
          <w:trHeight w:val="2835"/>
        </w:trPr>
        <w:tc>
          <w:tcPr>
            <w:tcW w:w="4106" w:type="dxa"/>
          </w:tcPr>
          <w:p w14:paraId="6CC67998" w14:textId="77777777" w:rsidR="00A41EA9" w:rsidRPr="00E12794" w:rsidRDefault="00A41EA9" w:rsidP="002D1343">
            <w:pPr>
              <w:spacing w:before="240"/>
              <w:rPr>
                <w:rFonts w:ascii="FS Me Light" w:hAnsi="FS Me Light"/>
              </w:rPr>
            </w:pPr>
            <w:r w:rsidRPr="00E12794">
              <w:rPr>
                <w:rFonts w:ascii="FS Me Light" w:hAnsi="FS Me Light"/>
                <w:noProof/>
              </w:rPr>
              <w:drawing>
                <wp:inline distT="0" distB="0" distL="0" distR="0" wp14:anchorId="32B293B3" wp14:editId="07D8F7FF">
                  <wp:extent cx="1983944" cy="1983944"/>
                  <wp:effectExtent l="0" t="0" r="0" b="0"/>
                  <wp:docPr id="16" name="Picture 16" descr="3 Step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3 Step 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701" cy="198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</w:tcPr>
          <w:p w14:paraId="1533A19A" w14:textId="77777777" w:rsidR="00A41EA9" w:rsidRPr="00E12794" w:rsidRDefault="00A41EA9" w:rsidP="002D1343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  <w:r w:rsidRPr="00E12794">
              <w:rPr>
                <w:rFonts w:ascii="FS Me Light" w:hAnsi="FS Me Light"/>
                <w:sz w:val="28"/>
                <w:szCs w:val="28"/>
              </w:rPr>
              <w:t>What will your project do?</w:t>
            </w:r>
          </w:p>
          <w:p w14:paraId="78CB3B47" w14:textId="77777777" w:rsidR="00A41EA9" w:rsidRPr="00E12794" w:rsidRDefault="00A41EA9" w:rsidP="002D1343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</w:p>
          <w:p w14:paraId="27AE04B0" w14:textId="77777777" w:rsidR="00A41EA9" w:rsidRPr="00E12794" w:rsidRDefault="00A41EA9" w:rsidP="002D1343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</w:p>
        </w:tc>
      </w:tr>
      <w:tr w:rsidR="00A41EA9" w:rsidRPr="00E12794" w14:paraId="3941B5A6" w14:textId="77777777" w:rsidTr="00773E56">
        <w:trPr>
          <w:trHeight w:val="2835"/>
        </w:trPr>
        <w:tc>
          <w:tcPr>
            <w:tcW w:w="4106" w:type="dxa"/>
          </w:tcPr>
          <w:p w14:paraId="623FB8F8" w14:textId="77777777" w:rsidR="00A41EA9" w:rsidRPr="00E12794" w:rsidRDefault="00A41EA9" w:rsidP="002D1343">
            <w:pPr>
              <w:spacing w:before="240"/>
              <w:jc w:val="center"/>
              <w:rPr>
                <w:rFonts w:ascii="FS Me Light" w:hAnsi="FS Me Light"/>
              </w:rPr>
            </w:pPr>
            <w:r w:rsidRPr="00E12794">
              <w:rPr>
                <w:rFonts w:ascii="FS Me Light" w:hAnsi="FS Me Light"/>
                <w:noProof/>
              </w:rPr>
              <w:drawing>
                <wp:inline distT="0" distB="0" distL="0" distR="0" wp14:anchorId="29AEAD6E" wp14:editId="2D402CDA">
                  <wp:extent cx="1932186" cy="1932186"/>
                  <wp:effectExtent l="0" t="0" r="0" b="0"/>
                  <wp:docPr id="19" name="Picture 19" descr="Thumbs U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humbs Up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178" cy="194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</w:tcPr>
          <w:p w14:paraId="41A7FBDA" w14:textId="77777777" w:rsidR="00A41EA9" w:rsidRPr="00E12794" w:rsidRDefault="00A41EA9" w:rsidP="002D1343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  <w:r w:rsidRPr="00E12794">
              <w:rPr>
                <w:rFonts w:ascii="FS Me Light" w:hAnsi="FS Me Light"/>
                <w:sz w:val="28"/>
                <w:szCs w:val="28"/>
              </w:rPr>
              <w:t>How will your project be good for people with an intellectual disability?</w:t>
            </w:r>
          </w:p>
          <w:p w14:paraId="6475BA67" w14:textId="77777777" w:rsidR="00A41EA9" w:rsidRPr="00E12794" w:rsidRDefault="00A41EA9" w:rsidP="002D1343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  <w:r w:rsidRPr="00E12794">
              <w:rPr>
                <w:rFonts w:ascii="FS Me Light" w:hAnsi="FS Me Light"/>
                <w:sz w:val="28"/>
                <w:szCs w:val="28"/>
              </w:rPr>
              <w:t xml:space="preserve"> </w:t>
            </w:r>
          </w:p>
          <w:p w14:paraId="137CE3F4" w14:textId="77777777" w:rsidR="00A41EA9" w:rsidRPr="00E12794" w:rsidRDefault="00A41EA9" w:rsidP="002D1343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</w:p>
        </w:tc>
      </w:tr>
    </w:tbl>
    <w:p w14:paraId="28E26903" w14:textId="77777777" w:rsidR="00A41EA9" w:rsidRPr="00E12794" w:rsidRDefault="00A41EA9" w:rsidP="00A41EA9">
      <w:pPr>
        <w:rPr>
          <w:rFonts w:ascii="FS Me Light" w:hAnsi="FS Me Ligh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0"/>
        <w:gridCol w:w="5528"/>
      </w:tblGrid>
      <w:tr w:rsidR="00773E56" w:rsidRPr="00E12794" w14:paraId="30F7A2A4" w14:textId="77777777" w:rsidTr="002D1343">
        <w:trPr>
          <w:trHeight w:val="3061"/>
        </w:trPr>
        <w:tc>
          <w:tcPr>
            <w:tcW w:w="3539" w:type="dxa"/>
          </w:tcPr>
          <w:p w14:paraId="10E36B6A" w14:textId="77777777" w:rsidR="00A41EA9" w:rsidRPr="00E12794" w:rsidRDefault="00A41EA9" w:rsidP="00773E56">
            <w:pPr>
              <w:spacing w:before="240"/>
              <w:jc w:val="center"/>
              <w:rPr>
                <w:rFonts w:ascii="FS Me Light" w:hAnsi="FS Me Light"/>
              </w:rPr>
            </w:pPr>
            <w:r w:rsidRPr="00E12794">
              <w:rPr>
                <w:rFonts w:ascii="FS Me Light" w:hAnsi="FS Me Light"/>
                <w:noProof/>
              </w:rPr>
              <w:lastRenderedPageBreak/>
              <w:drawing>
                <wp:inline distT="0" distB="0" distL="0" distR="0" wp14:anchorId="12058383" wp14:editId="7892E3AC">
                  <wp:extent cx="1768248" cy="1768248"/>
                  <wp:effectExtent l="0" t="0" r="3810" b="3810"/>
                  <wp:docPr id="15" name="Picture 15" descr="question w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question w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19" cy="1770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3" w:type="dxa"/>
          </w:tcPr>
          <w:p w14:paraId="7F9C7461" w14:textId="77777777" w:rsidR="00A41EA9" w:rsidRPr="00E12794" w:rsidRDefault="00A41EA9" w:rsidP="00773E56">
            <w:pPr>
              <w:spacing w:before="360" w:line="360" w:lineRule="auto"/>
              <w:rPr>
                <w:rFonts w:ascii="FS Me Light" w:hAnsi="FS Me Light"/>
                <w:sz w:val="28"/>
                <w:szCs w:val="28"/>
              </w:rPr>
            </w:pPr>
            <w:r w:rsidRPr="00E12794">
              <w:rPr>
                <w:rFonts w:ascii="FS Me Light" w:hAnsi="FS Me Light"/>
                <w:sz w:val="28"/>
                <w:szCs w:val="28"/>
              </w:rPr>
              <w:t>Who do you want to talk to?</w:t>
            </w:r>
          </w:p>
          <w:p w14:paraId="3029BA41" w14:textId="77777777" w:rsidR="00A41EA9" w:rsidRPr="00E12794" w:rsidRDefault="00A41EA9" w:rsidP="002D1343">
            <w:pPr>
              <w:spacing w:before="120" w:line="360" w:lineRule="auto"/>
              <w:rPr>
                <w:rFonts w:ascii="FS Me Light" w:hAnsi="FS Me Light"/>
                <w:sz w:val="28"/>
                <w:szCs w:val="28"/>
              </w:rPr>
            </w:pPr>
          </w:p>
          <w:p w14:paraId="4BDB23C2" w14:textId="77777777" w:rsidR="00A41EA9" w:rsidRPr="00E12794" w:rsidRDefault="00A41EA9" w:rsidP="002D1343">
            <w:pPr>
              <w:spacing w:before="120" w:line="360" w:lineRule="auto"/>
              <w:rPr>
                <w:rFonts w:ascii="FS Me Light" w:hAnsi="FS Me Light"/>
                <w:sz w:val="28"/>
                <w:szCs w:val="28"/>
              </w:rPr>
            </w:pPr>
          </w:p>
        </w:tc>
      </w:tr>
      <w:tr w:rsidR="00773E56" w:rsidRPr="00E12794" w14:paraId="2C2EA882" w14:textId="77777777" w:rsidTr="002D1343">
        <w:trPr>
          <w:trHeight w:val="3061"/>
        </w:trPr>
        <w:tc>
          <w:tcPr>
            <w:tcW w:w="3539" w:type="dxa"/>
          </w:tcPr>
          <w:p w14:paraId="27274D43" w14:textId="77777777" w:rsidR="00A41EA9" w:rsidRPr="00E12794" w:rsidRDefault="00A41EA9" w:rsidP="00773E56">
            <w:pPr>
              <w:spacing w:before="240"/>
              <w:jc w:val="center"/>
              <w:rPr>
                <w:rFonts w:ascii="FS Me Light" w:hAnsi="FS Me Light"/>
              </w:rPr>
            </w:pPr>
            <w:r w:rsidRPr="00E12794">
              <w:rPr>
                <w:rFonts w:ascii="FS Me Light" w:hAnsi="FS Me Light"/>
                <w:noProof/>
              </w:rPr>
              <w:drawing>
                <wp:inline distT="0" distB="0" distL="0" distR="0" wp14:anchorId="36352855" wp14:editId="64A3618A">
                  <wp:extent cx="2052084" cy="2052084"/>
                  <wp:effectExtent l="0" t="0" r="0" b="5715"/>
                  <wp:docPr id="14" name="Picture 14" descr="Working Together Serv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orking Together Servi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807" cy="2074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3" w:type="dxa"/>
          </w:tcPr>
          <w:p w14:paraId="0DDD279C" w14:textId="77777777" w:rsidR="00773E56" w:rsidRDefault="00773E56" w:rsidP="002D1343">
            <w:pPr>
              <w:spacing w:before="120" w:line="360" w:lineRule="auto"/>
              <w:rPr>
                <w:rFonts w:ascii="FS Me Light" w:hAnsi="FS Me Light"/>
                <w:sz w:val="28"/>
                <w:szCs w:val="28"/>
              </w:rPr>
            </w:pPr>
          </w:p>
          <w:p w14:paraId="29CBDB75" w14:textId="611215DA" w:rsidR="00A41EA9" w:rsidRPr="00E12794" w:rsidRDefault="00A41EA9" w:rsidP="002D1343">
            <w:pPr>
              <w:spacing w:before="120" w:line="360" w:lineRule="auto"/>
              <w:rPr>
                <w:rFonts w:ascii="FS Me Light" w:hAnsi="FS Me Light"/>
                <w:sz w:val="28"/>
                <w:szCs w:val="28"/>
              </w:rPr>
            </w:pPr>
            <w:r w:rsidRPr="00E12794">
              <w:rPr>
                <w:rFonts w:ascii="FS Me Light" w:hAnsi="FS Me Light"/>
                <w:sz w:val="28"/>
                <w:szCs w:val="28"/>
              </w:rPr>
              <w:t>Why do you want to talk to them?</w:t>
            </w:r>
          </w:p>
          <w:p w14:paraId="0CAEE25C" w14:textId="77777777" w:rsidR="00A41EA9" w:rsidRPr="00E12794" w:rsidRDefault="00A41EA9" w:rsidP="002D1343">
            <w:pPr>
              <w:spacing w:before="120" w:line="360" w:lineRule="auto"/>
              <w:rPr>
                <w:rFonts w:ascii="FS Me Light" w:hAnsi="FS Me Light"/>
                <w:sz w:val="28"/>
                <w:szCs w:val="28"/>
              </w:rPr>
            </w:pPr>
          </w:p>
        </w:tc>
      </w:tr>
      <w:tr w:rsidR="00773E56" w:rsidRPr="00E12794" w14:paraId="47997DBE" w14:textId="77777777" w:rsidTr="002D1343">
        <w:trPr>
          <w:trHeight w:val="3061"/>
        </w:trPr>
        <w:tc>
          <w:tcPr>
            <w:tcW w:w="3539" w:type="dxa"/>
          </w:tcPr>
          <w:p w14:paraId="150348D7" w14:textId="77777777" w:rsidR="00A41EA9" w:rsidRPr="00E12794" w:rsidRDefault="00A41EA9" w:rsidP="00773E56">
            <w:pPr>
              <w:spacing w:before="240"/>
              <w:jc w:val="center"/>
              <w:rPr>
                <w:rFonts w:ascii="FS Me Light" w:hAnsi="FS Me Light"/>
                <w:noProof/>
              </w:rPr>
            </w:pPr>
            <w:r w:rsidRPr="00E12794">
              <w:rPr>
                <w:rFonts w:ascii="FS Me Light" w:hAnsi="FS Me Light"/>
                <w:noProof/>
              </w:rPr>
              <w:drawing>
                <wp:inline distT="0" distB="0" distL="0" distR="0" wp14:anchorId="661EC8F6" wp14:editId="46107A08">
                  <wp:extent cx="1836864" cy="1836864"/>
                  <wp:effectExtent l="0" t="0" r="0" b="0"/>
                  <wp:docPr id="27" name="Picture 27" descr="Questionnai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Questionnai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225" cy="184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3" w:type="dxa"/>
          </w:tcPr>
          <w:p w14:paraId="1AC05F3B" w14:textId="77777777" w:rsidR="00773E56" w:rsidRDefault="00773E56" w:rsidP="002D1343">
            <w:pPr>
              <w:spacing w:before="120" w:line="360" w:lineRule="auto"/>
              <w:rPr>
                <w:rFonts w:ascii="FS Me Light" w:hAnsi="FS Me Light"/>
                <w:sz w:val="28"/>
                <w:szCs w:val="28"/>
              </w:rPr>
            </w:pPr>
          </w:p>
          <w:p w14:paraId="3A0E09C4" w14:textId="6B078684" w:rsidR="00A41EA9" w:rsidRPr="00E12794" w:rsidRDefault="00A41EA9" w:rsidP="002D1343">
            <w:pPr>
              <w:spacing w:before="120" w:line="360" w:lineRule="auto"/>
              <w:rPr>
                <w:rFonts w:ascii="FS Me Light" w:hAnsi="FS Me Light"/>
                <w:sz w:val="28"/>
                <w:szCs w:val="28"/>
              </w:rPr>
            </w:pPr>
            <w:r w:rsidRPr="00E12794">
              <w:rPr>
                <w:rFonts w:ascii="FS Me Light" w:hAnsi="FS Me Light"/>
                <w:sz w:val="28"/>
                <w:szCs w:val="28"/>
              </w:rPr>
              <w:t xml:space="preserve">What questions do you want to ask? </w:t>
            </w:r>
          </w:p>
        </w:tc>
      </w:tr>
      <w:tr w:rsidR="00773E56" w:rsidRPr="00E12794" w14:paraId="0AB74535" w14:textId="77777777" w:rsidTr="002D1343">
        <w:trPr>
          <w:trHeight w:val="3061"/>
        </w:trPr>
        <w:tc>
          <w:tcPr>
            <w:tcW w:w="3539" w:type="dxa"/>
          </w:tcPr>
          <w:p w14:paraId="6679BE2F" w14:textId="77777777" w:rsidR="00A41EA9" w:rsidRPr="00E12794" w:rsidRDefault="00A41EA9" w:rsidP="002D1343">
            <w:pPr>
              <w:jc w:val="center"/>
              <w:rPr>
                <w:rFonts w:ascii="FS Me Light" w:hAnsi="FS Me Light"/>
              </w:rPr>
            </w:pPr>
            <w:r w:rsidRPr="00E12794">
              <w:rPr>
                <w:rFonts w:ascii="FS Me Light" w:hAnsi="FS Me Light"/>
                <w:noProof/>
              </w:rPr>
              <w:drawing>
                <wp:inline distT="0" distB="0" distL="0" distR="0" wp14:anchorId="012657A2" wp14:editId="02AF1D0A">
                  <wp:extent cx="2020186" cy="2020186"/>
                  <wp:effectExtent l="0" t="0" r="0" b="0"/>
                  <wp:docPr id="20" name="Picture 20" descr="Di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i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11" cy="203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3" w:type="dxa"/>
          </w:tcPr>
          <w:p w14:paraId="11A110A0" w14:textId="77777777" w:rsidR="00773E56" w:rsidRDefault="00773E56" w:rsidP="002D1343">
            <w:pPr>
              <w:spacing w:before="120" w:line="360" w:lineRule="auto"/>
              <w:rPr>
                <w:rFonts w:ascii="FS Me Light" w:hAnsi="FS Me Light"/>
                <w:sz w:val="28"/>
                <w:szCs w:val="28"/>
              </w:rPr>
            </w:pPr>
          </w:p>
          <w:p w14:paraId="6781FAF2" w14:textId="12F9BBA9" w:rsidR="00A41EA9" w:rsidRPr="00E12794" w:rsidRDefault="00A41EA9" w:rsidP="002D1343">
            <w:pPr>
              <w:spacing w:before="120" w:line="360" w:lineRule="auto"/>
              <w:rPr>
                <w:rFonts w:ascii="FS Me Light" w:hAnsi="FS Me Light"/>
                <w:sz w:val="28"/>
                <w:szCs w:val="28"/>
              </w:rPr>
            </w:pPr>
            <w:r w:rsidRPr="00E12794">
              <w:rPr>
                <w:rFonts w:ascii="FS Me Light" w:hAnsi="FS Me Light"/>
                <w:sz w:val="28"/>
                <w:szCs w:val="28"/>
              </w:rPr>
              <w:t>When do you want to talk to them?</w:t>
            </w:r>
          </w:p>
          <w:p w14:paraId="00850902" w14:textId="77777777" w:rsidR="00A41EA9" w:rsidRPr="00E12794" w:rsidRDefault="00A41EA9" w:rsidP="002D1343">
            <w:pPr>
              <w:spacing w:before="120" w:line="360" w:lineRule="auto"/>
              <w:rPr>
                <w:rFonts w:ascii="FS Me Light" w:hAnsi="FS Me Light"/>
                <w:sz w:val="28"/>
                <w:szCs w:val="28"/>
              </w:rPr>
            </w:pPr>
          </w:p>
        </w:tc>
      </w:tr>
      <w:tr w:rsidR="00773E56" w:rsidRPr="00E12794" w14:paraId="7D699D65" w14:textId="77777777" w:rsidTr="00381FF6">
        <w:trPr>
          <w:trHeight w:val="2948"/>
        </w:trPr>
        <w:tc>
          <w:tcPr>
            <w:tcW w:w="3539" w:type="dxa"/>
          </w:tcPr>
          <w:p w14:paraId="33E6AD91" w14:textId="77777777" w:rsidR="00A41EA9" w:rsidRPr="00E12794" w:rsidRDefault="00A41EA9" w:rsidP="002D1343">
            <w:pPr>
              <w:rPr>
                <w:rFonts w:ascii="FS Me Light" w:hAnsi="FS Me Light"/>
              </w:rPr>
            </w:pPr>
            <w:r w:rsidRPr="00E12794">
              <w:rPr>
                <w:rFonts w:ascii="FS Me Light" w:hAnsi="FS Me Light"/>
                <w:noProof/>
              </w:rPr>
              <w:lastRenderedPageBreak/>
              <w:drawing>
                <wp:inline distT="0" distB="0" distL="0" distR="0" wp14:anchorId="1047A83B" wp14:editId="561CEEC6">
                  <wp:extent cx="2371061" cy="1977831"/>
                  <wp:effectExtent l="0" t="0" r="0" b="3810"/>
                  <wp:docPr id="21" name="Picture 21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Graphical user interface, application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826" cy="199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3" w:type="dxa"/>
          </w:tcPr>
          <w:p w14:paraId="339D5234" w14:textId="77777777" w:rsidR="00A41EA9" w:rsidRPr="00E12794" w:rsidRDefault="00A41EA9" w:rsidP="002D1343">
            <w:pPr>
              <w:spacing w:before="120" w:line="360" w:lineRule="auto"/>
              <w:rPr>
                <w:rFonts w:ascii="FS Me Light" w:hAnsi="FS Me Light"/>
                <w:sz w:val="28"/>
                <w:szCs w:val="28"/>
              </w:rPr>
            </w:pPr>
            <w:r w:rsidRPr="00E12794">
              <w:rPr>
                <w:rFonts w:ascii="FS Me Light" w:hAnsi="FS Me Light"/>
                <w:sz w:val="28"/>
                <w:szCs w:val="28"/>
              </w:rPr>
              <w:t xml:space="preserve">Where will you talk? </w:t>
            </w:r>
          </w:p>
          <w:p w14:paraId="356771C4" w14:textId="77777777" w:rsidR="00A41EA9" w:rsidRPr="00E12794" w:rsidRDefault="00A41EA9" w:rsidP="00381FF6">
            <w:pPr>
              <w:pStyle w:val="ListParagraph"/>
              <w:numPr>
                <w:ilvl w:val="0"/>
                <w:numId w:val="14"/>
              </w:numPr>
              <w:spacing w:before="120" w:after="120" w:line="360" w:lineRule="auto"/>
              <w:ind w:left="714" w:hanging="357"/>
              <w:contextualSpacing w:val="0"/>
              <w:rPr>
                <w:rFonts w:ascii="FS Me Light" w:hAnsi="FS Me Light"/>
                <w:sz w:val="28"/>
                <w:szCs w:val="28"/>
              </w:rPr>
            </w:pPr>
            <w:r w:rsidRPr="00E12794">
              <w:rPr>
                <w:rFonts w:ascii="FS Me Light" w:hAnsi="FS Me Light"/>
                <w:sz w:val="28"/>
                <w:szCs w:val="28"/>
              </w:rPr>
              <w:t xml:space="preserve">online </w:t>
            </w:r>
          </w:p>
          <w:p w14:paraId="5C84385E" w14:textId="77777777" w:rsidR="00A41EA9" w:rsidRPr="00E12794" w:rsidRDefault="00A41EA9" w:rsidP="00381FF6">
            <w:pPr>
              <w:pStyle w:val="ListParagraph"/>
              <w:numPr>
                <w:ilvl w:val="0"/>
                <w:numId w:val="14"/>
              </w:numPr>
              <w:spacing w:before="120" w:after="120" w:line="360" w:lineRule="auto"/>
              <w:ind w:left="714" w:hanging="357"/>
              <w:contextualSpacing w:val="0"/>
              <w:rPr>
                <w:rFonts w:ascii="FS Me Light" w:hAnsi="FS Me Light"/>
                <w:sz w:val="28"/>
                <w:szCs w:val="28"/>
              </w:rPr>
            </w:pPr>
            <w:r w:rsidRPr="00E12794">
              <w:rPr>
                <w:rFonts w:ascii="FS Me Light" w:hAnsi="FS Me Light"/>
                <w:sz w:val="28"/>
                <w:szCs w:val="28"/>
              </w:rPr>
              <w:t xml:space="preserve">in person </w:t>
            </w:r>
          </w:p>
          <w:p w14:paraId="57734D4E" w14:textId="77777777" w:rsidR="00A41EA9" w:rsidRPr="00E12794" w:rsidRDefault="00A41EA9" w:rsidP="00381FF6">
            <w:pPr>
              <w:pStyle w:val="ListParagraph"/>
              <w:numPr>
                <w:ilvl w:val="0"/>
                <w:numId w:val="14"/>
              </w:numPr>
              <w:spacing w:before="120" w:after="120" w:line="360" w:lineRule="auto"/>
              <w:ind w:left="714" w:hanging="357"/>
              <w:contextualSpacing w:val="0"/>
              <w:rPr>
                <w:rFonts w:ascii="FS Me Light" w:hAnsi="FS Me Light"/>
                <w:sz w:val="28"/>
                <w:szCs w:val="28"/>
              </w:rPr>
            </w:pPr>
            <w:r w:rsidRPr="00E12794">
              <w:rPr>
                <w:rFonts w:ascii="FS Me Light" w:hAnsi="FS Me Light"/>
                <w:sz w:val="28"/>
                <w:szCs w:val="28"/>
              </w:rPr>
              <w:t xml:space="preserve">in a survey </w:t>
            </w:r>
          </w:p>
        </w:tc>
      </w:tr>
      <w:tr w:rsidR="00773E56" w:rsidRPr="00E12794" w14:paraId="74249A72" w14:textId="77777777" w:rsidTr="002D1343">
        <w:trPr>
          <w:trHeight w:val="3061"/>
        </w:trPr>
        <w:tc>
          <w:tcPr>
            <w:tcW w:w="3539" w:type="dxa"/>
          </w:tcPr>
          <w:p w14:paraId="57C839C1" w14:textId="77777777" w:rsidR="00A41EA9" w:rsidRPr="00E12794" w:rsidRDefault="00A41EA9" w:rsidP="002D1343">
            <w:pPr>
              <w:jc w:val="center"/>
              <w:rPr>
                <w:rFonts w:ascii="FS Me Light" w:hAnsi="FS Me Light"/>
                <w:noProof/>
              </w:rPr>
            </w:pPr>
            <w:r w:rsidRPr="00E12794">
              <w:rPr>
                <w:rFonts w:ascii="FS Me Light" w:hAnsi="FS Me Light"/>
                <w:noProof/>
              </w:rPr>
              <w:drawing>
                <wp:inline distT="0" distB="0" distL="0" distR="0" wp14:anchorId="2C2E61CB" wp14:editId="302F49FD">
                  <wp:extent cx="2222205" cy="2222205"/>
                  <wp:effectExtent l="0" t="0" r="6985" b="0"/>
                  <wp:docPr id="28" name="Picture 28" descr="Meet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eet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911" cy="223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3" w:type="dxa"/>
          </w:tcPr>
          <w:p w14:paraId="5784D22D" w14:textId="77777777" w:rsidR="00773E56" w:rsidRDefault="00773E56" w:rsidP="002D1343">
            <w:pPr>
              <w:spacing w:before="120" w:line="360" w:lineRule="auto"/>
              <w:rPr>
                <w:rFonts w:ascii="FS Me Light" w:hAnsi="FS Me Light"/>
                <w:sz w:val="28"/>
                <w:szCs w:val="28"/>
              </w:rPr>
            </w:pPr>
          </w:p>
          <w:p w14:paraId="375C89F0" w14:textId="2F0114B9" w:rsidR="00A41EA9" w:rsidRPr="00E12794" w:rsidRDefault="00A41EA9" w:rsidP="002D1343">
            <w:pPr>
              <w:spacing w:before="120" w:line="360" w:lineRule="auto"/>
              <w:rPr>
                <w:rFonts w:ascii="FS Me Light" w:hAnsi="FS Me Light"/>
                <w:sz w:val="28"/>
                <w:szCs w:val="28"/>
              </w:rPr>
            </w:pPr>
            <w:r w:rsidRPr="00E12794">
              <w:rPr>
                <w:rFonts w:ascii="FS Me Light" w:hAnsi="FS Me Light"/>
                <w:sz w:val="28"/>
                <w:szCs w:val="28"/>
              </w:rPr>
              <w:t>How will you make the talk accessible?</w:t>
            </w:r>
          </w:p>
        </w:tc>
      </w:tr>
      <w:tr w:rsidR="00773E56" w:rsidRPr="00E12794" w14:paraId="3407B93E" w14:textId="77777777" w:rsidTr="002D1343">
        <w:trPr>
          <w:trHeight w:val="2665"/>
        </w:trPr>
        <w:tc>
          <w:tcPr>
            <w:tcW w:w="3539" w:type="dxa"/>
          </w:tcPr>
          <w:p w14:paraId="3B45F496" w14:textId="77777777" w:rsidR="00A41EA9" w:rsidRPr="00E12794" w:rsidRDefault="00A41EA9" w:rsidP="002D1343">
            <w:pPr>
              <w:jc w:val="center"/>
              <w:rPr>
                <w:rFonts w:ascii="FS Me Light" w:hAnsi="FS Me Light"/>
              </w:rPr>
            </w:pPr>
            <w:r w:rsidRPr="00E12794">
              <w:rPr>
                <w:rFonts w:ascii="FS Me Light" w:hAnsi="FS Me Light"/>
                <w:noProof/>
              </w:rPr>
              <w:drawing>
                <wp:inline distT="0" distB="0" distL="0" distR="0" wp14:anchorId="2EB11940" wp14:editId="4DD18E20">
                  <wp:extent cx="2192507" cy="2192507"/>
                  <wp:effectExtent l="0" t="0" r="0" b="0"/>
                  <wp:docPr id="22" name="Picture 22" descr="Resident Cha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esident Chat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395" cy="221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3" w:type="dxa"/>
          </w:tcPr>
          <w:p w14:paraId="05C4EAFF" w14:textId="77777777" w:rsidR="00A41EA9" w:rsidRPr="00E12794" w:rsidRDefault="00A41EA9" w:rsidP="002D1343">
            <w:pPr>
              <w:spacing w:before="120" w:line="360" w:lineRule="auto"/>
              <w:rPr>
                <w:rFonts w:ascii="FS Me Light" w:hAnsi="FS Me Light"/>
                <w:sz w:val="28"/>
                <w:szCs w:val="28"/>
              </w:rPr>
            </w:pPr>
            <w:r w:rsidRPr="00E12794">
              <w:rPr>
                <w:rFonts w:ascii="FS Me Light" w:hAnsi="FS Me Light"/>
                <w:sz w:val="28"/>
                <w:szCs w:val="28"/>
              </w:rPr>
              <w:t>Do you want to talk to people individually, or in groups?</w:t>
            </w:r>
          </w:p>
          <w:p w14:paraId="6E77FD91" w14:textId="77777777" w:rsidR="00A41EA9" w:rsidRPr="00E12794" w:rsidRDefault="00A41EA9" w:rsidP="002D1343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</w:p>
          <w:p w14:paraId="59CF4A86" w14:textId="77777777" w:rsidR="00A41EA9" w:rsidRPr="00E12794" w:rsidRDefault="00A41EA9" w:rsidP="002D1343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  <w:r w:rsidRPr="00E12794">
              <w:rPr>
                <w:rFonts w:ascii="FS Me Light" w:hAnsi="FS Me Light"/>
                <w:sz w:val="28"/>
                <w:szCs w:val="28"/>
              </w:rPr>
              <w:t xml:space="preserve">Do you want to talk once or many times? </w:t>
            </w:r>
          </w:p>
          <w:p w14:paraId="0C47A814" w14:textId="49ABAB16" w:rsidR="00381FF6" w:rsidRPr="00E12794" w:rsidRDefault="00381FF6" w:rsidP="002D1343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</w:p>
        </w:tc>
      </w:tr>
      <w:tr w:rsidR="00773E56" w:rsidRPr="00E12794" w14:paraId="38CE24DA" w14:textId="77777777" w:rsidTr="002D1343">
        <w:trPr>
          <w:trHeight w:val="2551"/>
        </w:trPr>
        <w:tc>
          <w:tcPr>
            <w:tcW w:w="3539" w:type="dxa"/>
          </w:tcPr>
          <w:p w14:paraId="275A5F49" w14:textId="77777777" w:rsidR="00A41EA9" w:rsidRPr="00E12794" w:rsidRDefault="00A41EA9" w:rsidP="002D1343">
            <w:pPr>
              <w:spacing w:before="240"/>
              <w:rPr>
                <w:rFonts w:ascii="FS Me Light" w:hAnsi="FS Me Light"/>
              </w:rPr>
            </w:pPr>
            <w:r w:rsidRPr="00E12794">
              <w:rPr>
                <w:rFonts w:ascii="FS Me Light" w:hAnsi="FS Me Light"/>
                <w:noProof/>
              </w:rPr>
              <w:drawing>
                <wp:inline distT="0" distB="0" distL="0" distR="0" wp14:anchorId="53293870" wp14:editId="2786DFD1">
                  <wp:extent cx="2466754" cy="1650926"/>
                  <wp:effectExtent l="0" t="0" r="0" b="698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298" cy="1666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3" w:type="dxa"/>
          </w:tcPr>
          <w:p w14:paraId="3E6FCF10" w14:textId="77777777" w:rsidR="005D79CE" w:rsidRPr="00E12794" w:rsidRDefault="00A41EA9" w:rsidP="002D1343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  <w:r w:rsidRPr="00E12794">
              <w:rPr>
                <w:rFonts w:ascii="FS Me Light" w:hAnsi="FS Me Light"/>
                <w:sz w:val="28"/>
                <w:szCs w:val="28"/>
              </w:rPr>
              <w:t xml:space="preserve">Will you pay people for talking to you? </w:t>
            </w:r>
          </w:p>
          <w:p w14:paraId="37470F97" w14:textId="77777777" w:rsidR="005D79CE" w:rsidRPr="00E12794" w:rsidRDefault="005D79CE" w:rsidP="002D1343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</w:p>
          <w:p w14:paraId="74DC0D41" w14:textId="62677D84" w:rsidR="00A41EA9" w:rsidRPr="00E12794" w:rsidRDefault="00A41EA9" w:rsidP="002D1343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  <w:r w:rsidRPr="00E12794">
              <w:rPr>
                <w:rFonts w:ascii="FS Me Light" w:hAnsi="FS Me Light"/>
                <w:sz w:val="28"/>
                <w:szCs w:val="28"/>
              </w:rPr>
              <w:t>How much?</w:t>
            </w:r>
          </w:p>
          <w:p w14:paraId="38F56270" w14:textId="77777777" w:rsidR="00A41EA9" w:rsidRPr="00E12794" w:rsidRDefault="00A41EA9" w:rsidP="002D1343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</w:p>
        </w:tc>
      </w:tr>
      <w:tr w:rsidR="00773E56" w:rsidRPr="00E12794" w14:paraId="34D3BC67" w14:textId="77777777" w:rsidTr="00773E56">
        <w:trPr>
          <w:trHeight w:val="3005"/>
        </w:trPr>
        <w:tc>
          <w:tcPr>
            <w:tcW w:w="3539" w:type="dxa"/>
          </w:tcPr>
          <w:p w14:paraId="04871878" w14:textId="79D506C6" w:rsidR="00BD72D6" w:rsidRPr="00E12794" w:rsidRDefault="00E12794" w:rsidP="002D1343">
            <w:pPr>
              <w:spacing w:before="240"/>
              <w:rPr>
                <w:rFonts w:ascii="FS Me Light" w:hAnsi="FS Me Light"/>
                <w:noProof/>
              </w:rPr>
            </w:pPr>
            <w:r w:rsidRPr="00E12794">
              <w:rPr>
                <w:rFonts w:ascii="FS Me Light" w:hAnsi="FS Me Light"/>
                <w:noProof/>
              </w:rPr>
              <w:lastRenderedPageBreak/>
              <w:drawing>
                <wp:inline distT="0" distB="0" distL="0" distR="0" wp14:anchorId="7C71E4B2" wp14:editId="70D3BC50">
                  <wp:extent cx="2386559" cy="1616149"/>
                  <wp:effectExtent l="0" t="0" r="0" b="3175"/>
                  <wp:docPr id="4" name="Picture 4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, text, application, chat or text message&#10;&#10;Description automatically generated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440" cy="163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3" w:type="dxa"/>
          </w:tcPr>
          <w:p w14:paraId="31BC7386" w14:textId="77777777" w:rsidR="00E12794" w:rsidRPr="00E12794" w:rsidRDefault="005D79CE" w:rsidP="00813921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  <w:r w:rsidRPr="00E12794">
              <w:rPr>
                <w:rFonts w:ascii="FS Me Light" w:hAnsi="FS Me Light"/>
                <w:sz w:val="28"/>
                <w:szCs w:val="28"/>
              </w:rPr>
              <w:t>H</w:t>
            </w:r>
            <w:r w:rsidR="00BD72D6" w:rsidRPr="00E12794">
              <w:rPr>
                <w:rFonts w:ascii="FS Me Light" w:hAnsi="FS Me Light"/>
                <w:sz w:val="28"/>
                <w:szCs w:val="28"/>
              </w:rPr>
              <w:t xml:space="preserve">ow will </w:t>
            </w:r>
            <w:r w:rsidR="00813921" w:rsidRPr="00E12794">
              <w:rPr>
                <w:rFonts w:ascii="FS Me Light" w:hAnsi="FS Me Light"/>
                <w:sz w:val="28"/>
                <w:szCs w:val="28"/>
              </w:rPr>
              <w:t xml:space="preserve">you pay </w:t>
            </w:r>
            <w:r w:rsidR="00BD72D6" w:rsidRPr="00E12794">
              <w:rPr>
                <w:rFonts w:ascii="FS Me Light" w:hAnsi="FS Me Light"/>
                <w:sz w:val="28"/>
                <w:szCs w:val="28"/>
              </w:rPr>
              <w:t>people</w:t>
            </w:r>
            <w:r w:rsidR="00813921" w:rsidRPr="00E12794">
              <w:rPr>
                <w:rFonts w:ascii="FS Me Light" w:hAnsi="FS Me Light"/>
                <w:sz w:val="28"/>
                <w:szCs w:val="28"/>
              </w:rPr>
              <w:t xml:space="preserve">? </w:t>
            </w:r>
          </w:p>
          <w:p w14:paraId="555900B9" w14:textId="527DA973" w:rsidR="00773E56" w:rsidRPr="00E12794" w:rsidRDefault="00813921" w:rsidP="00813921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  <w:r w:rsidRPr="00E12794">
              <w:rPr>
                <w:rFonts w:ascii="FS Me Light" w:hAnsi="FS Me Light"/>
                <w:sz w:val="28"/>
                <w:szCs w:val="28"/>
              </w:rPr>
              <w:t>For example, through cash, vouchers</w:t>
            </w:r>
            <w:r w:rsidR="00E12794" w:rsidRPr="00E12794">
              <w:rPr>
                <w:rFonts w:ascii="FS Me Light" w:hAnsi="FS Me Light"/>
                <w:sz w:val="28"/>
                <w:szCs w:val="28"/>
              </w:rPr>
              <w:t>,</w:t>
            </w:r>
            <w:r w:rsidRPr="00E12794">
              <w:rPr>
                <w:rFonts w:ascii="FS Me Light" w:hAnsi="FS Me Light"/>
                <w:sz w:val="28"/>
                <w:szCs w:val="28"/>
              </w:rPr>
              <w:t xml:space="preserve"> or some other way.</w:t>
            </w:r>
          </w:p>
          <w:p w14:paraId="4DC25F6D" w14:textId="678A6CCE" w:rsidR="00BD72D6" w:rsidRPr="00E12794" w:rsidRDefault="00813921" w:rsidP="00813921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  <w:r w:rsidRPr="00E12794">
              <w:rPr>
                <w:rFonts w:ascii="FS Me Light" w:hAnsi="FS Me Light"/>
                <w:sz w:val="28"/>
                <w:szCs w:val="28"/>
              </w:rPr>
              <w:t xml:space="preserve"> </w:t>
            </w:r>
          </w:p>
        </w:tc>
      </w:tr>
      <w:tr w:rsidR="00773E56" w:rsidRPr="00E12794" w14:paraId="75448B8C" w14:textId="77777777" w:rsidTr="0002129F">
        <w:trPr>
          <w:trHeight w:val="1871"/>
        </w:trPr>
        <w:tc>
          <w:tcPr>
            <w:tcW w:w="3539" w:type="dxa"/>
          </w:tcPr>
          <w:p w14:paraId="57688195" w14:textId="77777777" w:rsidR="00A41EA9" w:rsidRPr="00E12794" w:rsidRDefault="00A41EA9" w:rsidP="002D1343">
            <w:pPr>
              <w:spacing w:before="240"/>
              <w:jc w:val="center"/>
              <w:rPr>
                <w:rFonts w:ascii="FS Me Light" w:hAnsi="FS Me Light"/>
              </w:rPr>
            </w:pPr>
            <w:r w:rsidRPr="00E12794">
              <w:rPr>
                <w:rFonts w:ascii="FS Me Light" w:hAnsi="FS Me Light"/>
                <w:noProof/>
              </w:rPr>
              <w:drawing>
                <wp:inline distT="0" distB="0" distL="0" distR="0" wp14:anchorId="5C07C5D4" wp14:editId="5E502D91">
                  <wp:extent cx="2008224" cy="2008224"/>
                  <wp:effectExtent l="0" t="0" r="0" b="0"/>
                  <wp:docPr id="29" name="Picture 29" descr="Confident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10" cy="20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3" w:type="dxa"/>
          </w:tcPr>
          <w:p w14:paraId="5F40086B" w14:textId="77777777" w:rsidR="00A41EA9" w:rsidRPr="00E12794" w:rsidRDefault="00A41EA9" w:rsidP="002D1343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  <w:r w:rsidRPr="00E12794">
              <w:rPr>
                <w:rFonts w:ascii="FS Me Light" w:hAnsi="FS Me Light"/>
                <w:sz w:val="28"/>
                <w:szCs w:val="28"/>
              </w:rPr>
              <w:t xml:space="preserve">What will happen with the information that people give you? </w:t>
            </w:r>
          </w:p>
          <w:p w14:paraId="3644377E" w14:textId="77777777" w:rsidR="00E9779C" w:rsidRPr="00E12794" w:rsidRDefault="00E9779C" w:rsidP="0002129F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</w:p>
          <w:p w14:paraId="48E4314F" w14:textId="76BC70E7" w:rsidR="00A41EA9" w:rsidRPr="00E12794" w:rsidRDefault="00A41EA9" w:rsidP="0002129F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  <w:r w:rsidRPr="00E12794">
              <w:rPr>
                <w:rFonts w:ascii="FS Me Light" w:hAnsi="FS Me Light"/>
                <w:sz w:val="28"/>
                <w:szCs w:val="28"/>
              </w:rPr>
              <w:t xml:space="preserve">Will you keep the information private? </w:t>
            </w:r>
          </w:p>
        </w:tc>
      </w:tr>
      <w:tr w:rsidR="00773E56" w:rsidRPr="00E12794" w14:paraId="338B6F7E" w14:textId="77777777" w:rsidTr="002D1343">
        <w:trPr>
          <w:trHeight w:val="2778"/>
        </w:trPr>
        <w:tc>
          <w:tcPr>
            <w:tcW w:w="3539" w:type="dxa"/>
          </w:tcPr>
          <w:p w14:paraId="4C66E00D" w14:textId="7B0BADB5" w:rsidR="00620561" w:rsidRPr="00E12794" w:rsidRDefault="007742D2" w:rsidP="002D1343">
            <w:pPr>
              <w:spacing w:before="240"/>
              <w:jc w:val="center"/>
              <w:rPr>
                <w:rFonts w:ascii="FS Me Light" w:hAnsi="FS Me Light"/>
                <w:noProof/>
              </w:rPr>
            </w:pPr>
            <w:r w:rsidRPr="00E12794">
              <w:rPr>
                <w:rFonts w:ascii="FS Me Light" w:hAnsi="FS Me Light"/>
                <w:noProof/>
              </w:rPr>
              <w:drawing>
                <wp:inline distT="0" distB="0" distL="0" distR="0" wp14:anchorId="2FAE0660" wp14:editId="2908358D">
                  <wp:extent cx="2071960" cy="2071960"/>
                  <wp:effectExtent l="0" t="0" r="5080" b="0"/>
                  <wp:docPr id="31" name="Picture 31" descr="Fill form togethe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ill form togethe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684" cy="210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3" w:type="dxa"/>
          </w:tcPr>
          <w:p w14:paraId="40D53571" w14:textId="4C79ED9B" w:rsidR="007730FC" w:rsidRPr="00E12794" w:rsidRDefault="00620561" w:rsidP="007730FC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  <w:r w:rsidRPr="00E12794">
              <w:rPr>
                <w:rFonts w:ascii="FS Me Light" w:hAnsi="FS Me Light"/>
                <w:sz w:val="28"/>
                <w:szCs w:val="28"/>
              </w:rPr>
              <w:t xml:space="preserve">What support will you provide? </w:t>
            </w:r>
          </w:p>
          <w:p w14:paraId="3C29B6A3" w14:textId="77777777" w:rsidR="007730FC" w:rsidRPr="00E12794" w:rsidRDefault="007730FC" w:rsidP="007730FC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</w:p>
          <w:p w14:paraId="3BD61C4C" w14:textId="77777777" w:rsidR="00620561" w:rsidRPr="00E12794" w:rsidRDefault="00620561" w:rsidP="007730FC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  <w:r w:rsidRPr="00E12794">
              <w:rPr>
                <w:rFonts w:ascii="FS Me Light" w:hAnsi="FS Me Light"/>
                <w:sz w:val="28"/>
                <w:szCs w:val="28"/>
              </w:rPr>
              <w:t xml:space="preserve">Will </w:t>
            </w:r>
            <w:r w:rsidR="007730FC" w:rsidRPr="00E12794">
              <w:rPr>
                <w:rFonts w:ascii="FS Me Light" w:hAnsi="FS Me Light"/>
                <w:sz w:val="28"/>
                <w:szCs w:val="28"/>
              </w:rPr>
              <w:t xml:space="preserve">you pay for </w:t>
            </w:r>
            <w:r w:rsidRPr="00E12794">
              <w:rPr>
                <w:rFonts w:ascii="FS Me Light" w:hAnsi="FS Me Light"/>
                <w:sz w:val="28"/>
                <w:szCs w:val="28"/>
              </w:rPr>
              <w:t xml:space="preserve">personal support </w:t>
            </w:r>
            <w:r w:rsidR="007730FC" w:rsidRPr="00E12794">
              <w:rPr>
                <w:rFonts w:ascii="FS Me Light" w:hAnsi="FS Me Light"/>
                <w:sz w:val="28"/>
                <w:szCs w:val="28"/>
              </w:rPr>
              <w:t>if people need it?</w:t>
            </w:r>
          </w:p>
          <w:p w14:paraId="21AE3747" w14:textId="2AE20492" w:rsidR="007730FC" w:rsidRPr="00E12794" w:rsidRDefault="007730FC" w:rsidP="007730FC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</w:p>
        </w:tc>
      </w:tr>
      <w:tr w:rsidR="00773E56" w:rsidRPr="00E12794" w14:paraId="5C15AE8F" w14:textId="77777777" w:rsidTr="002D1343">
        <w:trPr>
          <w:trHeight w:val="2778"/>
        </w:trPr>
        <w:tc>
          <w:tcPr>
            <w:tcW w:w="3539" w:type="dxa"/>
          </w:tcPr>
          <w:p w14:paraId="01E2F3FE" w14:textId="7F3AE318" w:rsidR="00BD72D6" w:rsidRPr="00E12794" w:rsidRDefault="00773E56" w:rsidP="002D1343">
            <w:pPr>
              <w:spacing w:before="240"/>
              <w:jc w:val="center"/>
              <w:rPr>
                <w:rFonts w:ascii="FS Me Light" w:hAnsi="FS Me Light"/>
                <w:noProof/>
              </w:rPr>
            </w:pPr>
            <w:r>
              <w:rPr>
                <w:noProof/>
              </w:rPr>
              <w:drawing>
                <wp:inline distT="0" distB="0" distL="0" distR="0" wp14:anchorId="37266209" wp14:editId="7749D886">
                  <wp:extent cx="2062717" cy="2062717"/>
                  <wp:effectExtent l="0" t="0" r="0" b="0"/>
                  <wp:docPr id="5" name="Picture 5" descr="Console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sole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157" cy="2068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3" w:type="dxa"/>
          </w:tcPr>
          <w:p w14:paraId="6F35BD67" w14:textId="396BA516" w:rsidR="007D4395" w:rsidRPr="00E12794" w:rsidRDefault="007D4395" w:rsidP="00773E56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  <w:r w:rsidRPr="00E12794">
              <w:rPr>
                <w:rFonts w:ascii="FS Me Light" w:hAnsi="FS Me Light"/>
                <w:sz w:val="28"/>
                <w:szCs w:val="28"/>
              </w:rPr>
              <w:t xml:space="preserve">Is </w:t>
            </w:r>
            <w:r w:rsidR="00BD72D6" w:rsidRPr="00E12794">
              <w:rPr>
                <w:rFonts w:ascii="FS Me Light" w:hAnsi="FS Me Light"/>
                <w:sz w:val="28"/>
                <w:szCs w:val="28"/>
              </w:rPr>
              <w:t xml:space="preserve">your </w:t>
            </w:r>
            <w:r w:rsidR="00773E56">
              <w:rPr>
                <w:rFonts w:ascii="FS Me Light" w:hAnsi="FS Me Light"/>
                <w:sz w:val="28"/>
                <w:szCs w:val="28"/>
              </w:rPr>
              <w:t xml:space="preserve">project </w:t>
            </w:r>
            <w:r w:rsidR="00BD72D6" w:rsidRPr="00E12794">
              <w:rPr>
                <w:rFonts w:ascii="FS Me Light" w:hAnsi="FS Me Light"/>
                <w:sz w:val="28"/>
                <w:szCs w:val="28"/>
              </w:rPr>
              <w:t xml:space="preserve">about anything that might be upsetting for people? </w:t>
            </w:r>
          </w:p>
          <w:p w14:paraId="46D69384" w14:textId="0D2C6A39" w:rsidR="00BD72D6" w:rsidRPr="00E12794" w:rsidRDefault="00773E56" w:rsidP="00773E56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  <w:r>
              <w:rPr>
                <w:rFonts w:ascii="FS Me Light" w:hAnsi="FS Me Light"/>
                <w:sz w:val="28"/>
                <w:szCs w:val="28"/>
              </w:rPr>
              <w:t>W</w:t>
            </w:r>
            <w:r w:rsidR="00BD72D6" w:rsidRPr="00E12794">
              <w:rPr>
                <w:rFonts w:ascii="FS Me Light" w:hAnsi="FS Me Light"/>
                <w:sz w:val="28"/>
                <w:szCs w:val="28"/>
              </w:rPr>
              <w:t xml:space="preserve">hat </w:t>
            </w:r>
            <w:r>
              <w:rPr>
                <w:rFonts w:ascii="FS Me Light" w:hAnsi="FS Me Light"/>
                <w:sz w:val="28"/>
                <w:szCs w:val="28"/>
              </w:rPr>
              <w:t xml:space="preserve">support will you give </w:t>
            </w:r>
            <w:r w:rsidR="00BD72D6" w:rsidRPr="00E12794">
              <w:rPr>
                <w:rFonts w:ascii="FS Me Light" w:hAnsi="FS Me Light"/>
                <w:sz w:val="28"/>
                <w:szCs w:val="28"/>
              </w:rPr>
              <w:t xml:space="preserve">people to feel </w:t>
            </w:r>
            <w:r>
              <w:rPr>
                <w:rFonts w:ascii="FS Me Light" w:hAnsi="FS Me Light"/>
                <w:sz w:val="28"/>
                <w:szCs w:val="28"/>
              </w:rPr>
              <w:t xml:space="preserve">safe </w:t>
            </w:r>
            <w:r w:rsidR="00BD72D6" w:rsidRPr="00E12794">
              <w:rPr>
                <w:rFonts w:ascii="FS Me Light" w:hAnsi="FS Me Light"/>
                <w:sz w:val="28"/>
                <w:szCs w:val="28"/>
              </w:rPr>
              <w:t xml:space="preserve">if they speak with you? </w:t>
            </w:r>
          </w:p>
          <w:p w14:paraId="7AB7110A" w14:textId="5E0D98E8" w:rsidR="00BD72D6" w:rsidRPr="00E12794" w:rsidRDefault="00BD72D6" w:rsidP="00BD72D6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</w:p>
        </w:tc>
      </w:tr>
      <w:tr w:rsidR="00773E56" w:rsidRPr="00E12794" w14:paraId="6566FDA0" w14:textId="77777777" w:rsidTr="002D1343">
        <w:trPr>
          <w:trHeight w:val="2778"/>
        </w:trPr>
        <w:tc>
          <w:tcPr>
            <w:tcW w:w="3539" w:type="dxa"/>
          </w:tcPr>
          <w:p w14:paraId="77B5522D" w14:textId="0B8982C1" w:rsidR="00BD72D6" w:rsidRPr="00E12794" w:rsidRDefault="00773E56" w:rsidP="002D1343">
            <w:pPr>
              <w:spacing w:before="240"/>
              <w:jc w:val="center"/>
              <w:rPr>
                <w:rFonts w:ascii="FS Me Light" w:hAnsi="FS Me Light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48012B" wp14:editId="41AF858D">
                  <wp:extent cx="2243470" cy="2243470"/>
                  <wp:effectExtent l="0" t="0" r="4445" b="4445"/>
                  <wp:docPr id="6" name="Picture 6" descr="Research Flipchar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earch Flipchar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647" cy="225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3" w:type="dxa"/>
          </w:tcPr>
          <w:p w14:paraId="79370D37" w14:textId="1FC3115F" w:rsidR="005D79CE" w:rsidRPr="00773E56" w:rsidRDefault="00BD72D6" w:rsidP="00773E56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  <w:r w:rsidRPr="00773E56">
              <w:rPr>
                <w:rFonts w:ascii="FS Me Light" w:hAnsi="FS Me Light"/>
                <w:sz w:val="28"/>
                <w:szCs w:val="28"/>
              </w:rPr>
              <w:t>How will you tell the people involved what you f</w:t>
            </w:r>
            <w:r w:rsidR="00773E56">
              <w:rPr>
                <w:rFonts w:ascii="FS Me Light" w:hAnsi="FS Me Light"/>
                <w:sz w:val="28"/>
                <w:szCs w:val="28"/>
              </w:rPr>
              <w:t xml:space="preserve">ind </w:t>
            </w:r>
            <w:r w:rsidRPr="00773E56">
              <w:rPr>
                <w:rFonts w:ascii="FS Me Light" w:hAnsi="FS Me Light"/>
                <w:sz w:val="28"/>
                <w:szCs w:val="28"/>
              </w:rPr>
              <w:t>out</w:t>
            </w:r>
            <w:r w:rsidR="005D79CE" w:rsidRPr="00773E56">
              <w:rPr>
                <w:rFonts w:ascii="FS Me Light" w:hAnsi="FS Me Light"/>
                <w:sz w:val="28"/>
                <w:szCs w:val="28"/>
              </w:rPr>
              <w:t xml:space="preserve">? </w:t>
            </w:r>
            <w:r w:rsidRPr="00773E56">
              <w:rPr>
                <w:rFonts w:ascii="FS Me Light" w:hAnsi="FS Me Light"/>
                <w:sz w:val="28"/>
                <w:szCs w:val="28"/>
              </w:rPr>
              <w:t xml:space="preserve"> </w:t>
            </w:r>
          </w:p>
          <w:p w14:paraId="3B1CE1C2" w14:textId="4B9D3D15" w:rsidR="00BD72D6" w:rsidRPr="00773E56" w:rsidRDefault="005D79CE" w:rsidP="00773E56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  <w:r w:rsidRPr="00773E56">
              <w:rPr>
                <w:rFonts w:ascii="FS Me Light" w:hAnsi="FS Me Light"/>
                <w:sz w:val="28"/>
                <w:szCs w:val="28"/>
              </w:rPr>
              <w:t>H</w:t>
            </w:r>
            <w:r w:rsidR="00BD72D6" w:rsidRPr="00773E56">
              <w:rPr>
                <w:rFonts w:ascii="FS Me Light" w:hAnsi="FS Me Light"/>
                <w:sz w:val="28"/>
                <w:szCs w:val="28"/>
              </w:rPr>
              <w:t>ow will you make that accessible</w:t>
            </w:r>
            <w:r w:rsidRPr="00773E56">
              <w:rPr>
                <w:rFonts w:ascii="FS Me Light" w:hAnsi="FS Me Light"/>
                <w:sz w:val="28"/>
                <w:szCs w:val="28"/>
              </w:rPr>
              <w:t>?</w:t>
            </w:r>
          </w:p>
          <w:p w14:paraId="021E7479" w14:textId="77777777" w:rsidR="00BD72D6" w:rsidRPr="00E12794" w:rsidRDefault="00BD72D6" w:rsidP="005D79CE">
            <w:pPr>
              <w:pStyle w:val="ListParagraph"/>
              <w:contextualSpacing w:val="0"/>
              <w:rPr>
                <w:rFonts w:ascii="FS Me Light" w:eastAsia="Times New Roman" w:hAnsi="FS Me Light"/>
              </w:rPr>
            </w:pPr>
          </w:p>
        </w:tc>
      </w:tr>
      <w:tr w:rsidR="00773E56" w:rsidRPr="00E12794" w14:paraId="2171B866" w14:textId="77777777" w:rsidTr="002D1343">
        <w:trPr>
          <w:trHeight w:val="2778"/>
        </w:trPr>
        <w:tc>
          <w:tcPr>
            <w:tcW w:w="3539" w:type="dxa"/>
          </w:tcPr>
          <w:p w14:paraId="414CEE07" w14:textId="5DDE086E" w:rsidR="00620561" w:rsidRPr="00E12794" w:rsidRDefault="0002129F" w:rsidP="002D1343">
            <w:pPr>
              <w:spacing w:before="240"/>
              <w:jc w:val="center"/>
              <w:rPr>
                <w:rFonts w:ascii="FS Me Light" w:hAnsi="FS Me Light"/>
                <w:noProof/>
              </w:rPr>
            </w:pPr>
            <w:r w:rsidRPr="00E12794">
              <w:rPr>
                <w:rFonts w:ascii="FS Me Light" w:hAnsi="FS Me Light"/>
                <w:noProof/>
              </w:rPr>
              <w:drawing>
                <wp:inline distT="0" distB="0" distL="0" distR="0" wp14:anchorId="7FF41572" wp14:editId="63067CBF">
                  <wp:extent cx="2126512" cy="2126512"/>
                  <wp:effectExtent l="0" t="0" r="0" b="0"/>
                  <wp:docPr id="32" name="Picture 32" descr="Phase Tw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ase Tw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299" cy="2146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3" w:type="dxa"/>
          </w:tcPr>
          <w:p w14:paraId="3F5455F0" w14:textId="0805C93B" w:rsidR="00620561" w:rsidRPr="00773E56" w:rsidRDefault="007742D2" w:rsidP="002D1343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  <w:r w:rsidRPr="00773E56">
              <w:rPr>
                <w:rFonts w:ascii="FS Me Light" w:hAnsi="FS Me Light"/>
                <w:sz w:val="28"/>
                <w:szCs w:val="28"/>
              </w:rPr>
              <w:t xml:space="preserve">What </w:t>
            </w:r>
            <w:r w:rsidR="00A452B8">
              <w:rPr>
                <w:rFonts w:ascii="FS Me Light" w:hAnsi="FS Me Light"/>
                <w:sz w:val="28"/>
                <w:szCs w:val="28"/>
              </w:rPr>
              <w:t xml:space="preserve">help do you need from </w:t>
            </w:r>
            <w:r w:rsidRPr="00773E56">
              <w:rPr>
                <w:rFonts w:ascii="FS Me Light" w:hAnsi="FS Me Light"/>
                <w:sz w:val="28"/>
                <w:szCs w:val="28"/>
              </w:rPr>
              <w:t>Inclusion Australia</w:t>
            </w:r>
            <w:r w:rsidR="00A452B8">
              <w:rPr>
                <w:rFonts w:ascii="FS Me Light" w:hAnsi="FS Me Light"/>
                <w:sz w:val="28"/>
                <w:szCs w:val="28"/>
              </w:rPr>
              <w:t>?</w:t>
            </w:r>
          </w:p>
        </w:tc>
      </w:tr>
      <w:tr w:rsidR="00773E56" w:rsidRPr="00E12794" w14:paraId="17C50E42" w14:textId="77777777" w:rsidTr="002D1343">
        <w:trPr>
          <w:trHeight w:val="2551"/>
        </w:trPr>
        <w:tc>
          <w:tcPr>
            <w:tcW w:w="3539" w:type="dxa"/>
          </w:tcPr>
          <w:p w14:paraId="61AA709E" w14:textId="77777777" w:rsidR="00A41EA9" w:rsidRPr="00E12794" w:rsidRDefault="00A41EA9" w:rsidP="002D1343">
            <w:pPr>
              <w:spacing w:before="240"/>
              <w:jc w:val="center"/>
              <w:rPr>
                <w:rFonts w:ascii="FS Me Light" w:hAnsi="FS Me Light"/>
              </w:rPr>
            </w:pPr>
            <w:r w:rsidRPr="00E12794">
              <w:rPr>
                <w:rFonts w:ascii="FS Me Light" w:hAnsi="FS Me Light"/>
                <w:noProof/>
              </w:rPr>
              <w:drawing>
                <wp:inline distT="0" distB="0" distL="0" distR="0" wp14:anchorId="12CC3CF5" wp14:editId="2CFFAE58">
                  <wp:extent cx="1956391" cy="1956391"/>
                  <wp:effectExtent l="0" t="0" r="0" b="6350"/>
                  <wp:docPr id="25" name="Picture 25" descr="More Info H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ore Info H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194" cy="197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3" w:type="dxa"/>
          </w:tcPr>
          <w:p w14:paraId="62AF59DA" w14:textId="6367B1D7" w:rsidR="00A41EA9" w:rsidRDefault="00A41EA9" w:rsidP="002D1343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  <w:r w:rsidRPr="00773E56">
              <w:rPr>
                <w:rFonts w:ascii="FS Me Light" w:hAnsi="FS Me Light"/>
                <w:sz w:val="28"/>
                <w:szCs w:val="28"/>
              </w:rPr>
              <w:t xml:space="preserve">Is there any other information </w:t>
            </w:r>
            <w:r w:rsidR="00381FF6" w:rsidRPr="00773E56">
              <w:rPr>
                <w:rFonts w:ascii="FS Me Light" w:hAnsi="FS Me Light"/>
                <w:sz w:val="28"/>
                <w:szCs w:val="28"/>
              </w:rPr>
              <w:t xml:space="preserve">you want to </w:t>
            </w:r>
            <w:r w:rsidR="00773E56">
              <w:rPr>
                <w:rFonts w:ascii="FS Me Light" w:hAnsi="FS Me Light"/>
                <w:sz w:val="28"/>
                <w:szCs w:val="28"/>
              </w:rPr>
              <w:t>tell us</w:t>
            </w:r>
            <w:r w:rsidRPr="00773E56">
              <w:rPr>
                <w:rFonts w:ascii="FS Me Light" w:hAnsi="FS Me Light"/>
                <w:sz w:val="28"/>
                <w:szCs w:val="28"/>
              </w:rPr>
              <w:t>?</w:t>
            </w:r>
          </w:p>
          <w:p w14:paraId="1C1E6564" w14:textId="77777777" w:rsidR="00773E56" w:rsidRPr="00773E56" w:rsidRDefault="00773E56" w:rsidP="002D1343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</w:p>
          <w:p w14:paraId="4197EBC0" w14:textId="77777777" w:rsidR="00381FF6" w:rsidRPr="00773E56" w:rsidRDefault="00381FF6" w:rsidP="002D1343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</w:p>
          <w:p w14:paraId="7C16F515" w14:textId="77777777" w:rsidR="00A41EA9" w:rsidRPr="00773E56" w:rsidRDefault="00A41EA9" w:rsidP="002D1343">
            <w:pPr>
              <w:spacing w:before="240" w:line="360" w:lineRule="auto"/>
              <w:rPr>
                <w:rFonts w:ascii="FS Me Light" w:hAnsi="FS Me Light"/>
                <w:sz w:val="28"/>
                <w:szCs w:val="28"/>
              </w:rPr>
            </w:pPr>
          </w:p>
        </w:tc>
      </w:tr>
    </w:tbl>
    <w:p w14:paraId="51882D39" w14:textId="2C35BB1B" w:rsidR="00381BC5" w:rsidRPr="00E12794" w:rsidRDefault="00381BC5" w:rsidP="00381BC5">
      <w:pPr>
        <w:rPr>
          <w:rFonts w:ascii="FS Me Light" w:hAnsi="FS Me Light"/>
          <w:noProof/>
        </w:rPr>
      </w:pPr>
    </w:p>
    <w:p w14:paraId="2457C6DD" w14:textId="56BCE853" w:rsidR="00E9779C" w:rsidRPr="00E12794" w:rsidRDefault="00E9779C" w:rsidP="00381BC5">
      <w:pPr>
        <w:rPr>
          <w:rFonts w:ascii="FS Me Light" w:hAnsi="FS Me Light"/>
        </w:rPr>
      </w:pPr>
      <w:r w:rsidRPr="00E12794">
        <w:rPr>
          <w:rFonts w:ascii="FS Me Light" w:hAnsi="FS Me Light"/>
          <w:sz w:val="36"/>
          <w:szCs w:val="36"/>
        </w:rPr>
        <w:t xml:space="preserve">© Inclusion Australia 2022 </w:t>
      </w:r>
    </w:p>
    <w:p w14:paraId="156AD70F" w14:textId="17C88310" w:rsidR="00754BFB" w:rsidRPr="00E12794" w:rsidRDefault="00754BFB" w:rsidP="00381BC5">
      <w:pPr>
        <w:rPr>
          <w:rFonts w:ascii="FS Me Light" w:hAnsi="FS Me Light"/>
          <w:sz w:val="36"/>
          <w:szCs w:val="36"/>
        </w:rPr>
      </w:pPr>
    </w:p>
    <w:sectPr w:rsidR="00754BFB" w:rsidRPr="00E12794" w:rsidSect="00773E56">
      <w:headerReference w:type="default" r:id="rId30"/>
      <w:footerReference w:type="default" r:id="rId31"/>
      <w:headerReference w:type="first" r:id="rId32"/>
      <w:pgSz w:w="11906" w:h="16838"/>
      <w:pgMar w:top="1304" w:right="1134" w:bottom="1191" w:left="1134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A2188" w14:textId="77777777" w:rsidR="000F3A65" w:rsidRDefault="000F3A65" w:rsidP="00A87D61">
      <w:pPr>
        <w:spacing w:after="0" w:line="240" w:lineRule="auto"/>
      </w:pPr>
      <w:r>
        <w:separator/>
      </w:r>
    </w:p>
  </w:endnote>
  <w:endnote w:type="continuationSeparator" w:id="0">
    <w:p w14:paraId="5D29074E" w14:textId="77777777" w:rsidR="000F3A65" w:rsidRDefault="000F3A65" w:rsidP="00A87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D5F136-FAD4-42A2-90F1-B50419591A44}"/>
    <w:embedBold r:id="rId2" w:fontKey="{F2BF198A-C0A3-4109-959E-00D7B744449F}"/>
    <w:embedItalic r:id="rId3" w:fontKey="{67C64C60-5B38-442C-96BC-14B81691876C}"/>
    <w:embedBoldItalic r:id="rId4" w:fontKey="{873F7209-113E-41BB-87C5-9C82499844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FS Me Light">
    <w:panose1 w:val="02000506040000020004"/>
    <w:charset w:val="00"/>
    <w:family w:val="modern"/>
    <w:notTrueType/>
    <w:pitch w:val="variable"/>
    <w:sig w:usb0="A00000AF" w:usb1="4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83394A5-39B7-4DBA-81AA-99F7765335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65BD1" w14:textId="77777777" w:rsidR="00A87D61" w:rsidRPr="00A87D61" w:rsidRDefault="00A87D61" w:rsidP="00A87D61">
    <w:pPr>
      <w:pStyle w:val="Footer"/>
    </w:pPr>
    <w:r w:rsidRPr="00A87D61">
      <w:t xml:space="preserve">Page </w:t>
    </w:r>
    <w:r w:rsidRPr="00A87D61">
      <w:fldChar w:fldCharType="begin"/>
    </w:r>
    <w:r w:rsidRPr="00A87D61">
      <w:instrText xml:space="preserve"> PAGE   \* MERGEFORMAT </w:instrText>
    </w:r>
    <w:r w:rsidRPr="00A87D61">
      <w:fldChar w:fldCharType="separate"/>
    </w:r>
    <w:r w:rsidRPr="00A87D61">
      <w:t>1</w:t>
    </w:r>
    <w:r w:rsidRPr="00A87D6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2B657" w14:textId="77777777" w:rsidR="000F3A65" w:rsidRDefault="000F3A65" w:rsidP="00A87D61">
      <w:pPr>
        <w:spacing w:after="0" w:line="240" w:lineRule="auto"/>
      </w:pPr>
      <w:r>
        <w:separator/>
      </w:r>
    </w:p>
  </w:footnote>
  <w:footnote w:type="continuationSeparator" w:id="0">
    <w:p w14:paraId="08F79832" w14:textId="77777777" w:rsidR="000F3A65" w:rsidRDefault="000F3A65" w:rsidP="00A87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2D61A" w14:textId="77777777" w:rsidR="00A87D61" w:rsidRDefault="00A87D61" w:rsidP="00AF02DA">
    <w:pPr>
      <w:pStyle w:val="Header"/>
    </w:pPr>
    <w:r w:rsidRPr="00474451">
      <w:drawing>
        <wp:anchor distT="0" distB="0" distL="114300" distR="114300" simplePos="0" relativeHeight="251659264" behindDoc="1" locked="0" layoutInCell="1" allowOverlap="1" wp14:anchorId="2935AA81" wp14:editId="0ADAD7AE">
          <wp:simplePos x="0" y="0"/>
          <wp:positionH relativeFrom="page">
            <wp:align>center</wp:align>
          </wp:positionH>
          <wp:positionV relativeFrom="paragraph">
            <wp:posOffset>-404495</wp:posOffset>
          </wp:positionV>
          <wp:extent cx="7728585" cy="1059815"/>
          <wp:effectExtent l="0" t="0" r="5715" b="6985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728585" cy="1059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1E9DC" w14:textId="77777777" w:rsidR="00A87D61" w:rsidRDefault="00062591" w:rsidP="00AF02DA">
    <w:pPr>
      <w:pStyle w:val="Header"/>
    </w:pPr>
    <w:r>
      <w:drawing>
        <wp:anchor distT="0" distB="0" distL="114300" distR="114300" simplePos="0" relativeHeight="251660288" behindDoc="1" locked="0" layoutInCell="1" allowOverlap="1" wp14:anchorId="0890E643" wp14:editId="39DE46B9">
          <wp:simplePos x="0" y="0"/>
          <wp:positionH relativeFrom="column">
            <wp:posOffset>-1021715</wp:posOffset>
          </wp:positionH>
          <wp:positionV relativeFrom="paragraph">
            <wp:posOffset>-252095</wp:posOffset>
          </wp:positionV>
          <wp:extent cx="7776000" cy="1737191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000" cy="1737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7D61" w:rsidRPr="00AF02DA">
      <w:drawing>
        <wp:inline distT="0" distB="0" distL="0" distR="0" wp14:anchorId="1F4BEB65" wp14:editId="3E924068">
          <wp:extent cx="3055490" cy="655320"/>
          <wp:effectExtent l="0" t="0" r="0" b="0"/>
          <wp:docPr id="1" name="Picture 1" descr="Inclusion Australia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nclusion Australia lo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3062523" cy="656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47C79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84EB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7222B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26FD2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594E7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6FA2D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080C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1E03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9C5B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1B016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E286E"/>
    <w:multiLevelType w:val="hybridMultilevel"/>
    <w:tmpl w:val="5CF81B88"/>
    <w:lvl w:ilvl="0" w:tplc="B2E2225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75746C"/>
    <w:multiLevelType w:val="hybridMultilevel"/>
    <w:tmpl w:val="5ABEBD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743D5F"/>
    <w:multiLevelType w:val="hybridMultilevel"/>
    <w:tmpl w:val="26340D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03AA9"/>
    <w:multiLevelType w:val="hybridMultilevel"/>
    <w:tmpl w:val="B960302C"/>
    <w:lvl w:ilvl="0" w:tplc="6592EF5C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40AD6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F628E2">
      <w:start w:val="1"/>
      <w:numFmt w:val="bullet"/>
      <w:pStyle w:val="ListBulle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0B4FBA"/>
    <w:multiLevelType w:val="hybridMultilevel"/>
    <w:tmpl w:val="991C3B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695BC6"/>
    <w:multiLevelType w:val="hybridMultilevel"/>
    <w:tmpl w:val="00507E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4075180">
    <w:abstractNumId w:val="13"/>
  </w:num>
  <w:num w:numId="2" w16cid:durableId="1969237513">
    <w:abstractNumId w:val="9"/>
  </w:num>
  <w:num w:numId="3" w16cid:durableId="480536775">
    <w:abstractNumId w:val="7"/>
  </w:num>
  <w:num w:numId="4" w16cid:durableId="1548101813">
    <w:abstractNumId w:val="6"/>
  </w:num>
  <w:num w:numId="5" w16cid:durableId="521676199">
    <w:abstractNumId w:val="5"/>
  </w:num>
  <w:num w:numId="6" w16cid:durableId="2143766186">
    <w:abstractNumId w:val="4"/>
  </w:num>
  <w:num w:numId="7" w16cid:durableId="453140150">
    <w:abstractNumId w:val="8"/>
  </w:num>
  <w:num w:numId="8" w16cid:durableId="1787698269">
    <w:abstractNumId w:val="3"/>
  </w:num>
  <w:num w:numId="9" w16cid:durableId="1949775611">
    <w:abstractNumId w:val="2"/>
  </w:num>
  <w:num w:numId="10" w16cid:durableId="292173996">
    <w:abstractNumId w:val="1"/>
  </w:num>
  <w:num w:numId="11" w16cid:durableId="997735117">
    <w:abstractNumId w:val="0"/>
  </w:num>
  <w:num w:numId="12" w16cid:durableId="592667634">
    <w:abstractNumId w:val="12"/>
  </w:num>
  <w:num w:numId="13" w16cid:durableId="150369627">
    <w:abstractNumId w:val="14"/>
  </w:num>
  <w:num w:numId="14" w16cid:durableId="1911580119">
    <w:abstractNumId w:val="11"/>
  </w:num>
  <w:num w:numId="15" w16cid:durableId="593054372">
    <w:abstractNumId w:val="15"/>
  </w:num>
  <w:num w:numId="16" w16cid:durableId="16182153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attachedTemplate r:id="rId1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55F"/>
    <w:rsid w:val="0002129F"/>
    <w:rsid w:val="00062591"/>
    <w:rsid w:val="000F3A65"/>
    <w:rsid w:val="001241BE"/>
    <w:rsid w:val="00135960"/>
    <w:rsid w:val="001735C0"/>
    <w:rsid w:val="00212098"/>
    <w:rsid w:val="00225955"/>
    <w:rsid w:val="00243C63"/>
    <w:rsid w:val="00245467"/>
    <w:rsid w:val="00381BC5"/>
    <w:rsid w:val="00381FF6"/>
    <w:rsid w:val="003C7CDD"/>
    <w:rsid w:val="004A3235"/>
    <w:rsid w:val="004B57C6"/>
    <w:rsid w:val="004E53BA"/>
    <w:rsid w:val="005138E5"/>
    <w:rsid w:val="00516973"/>
    <w:rsid w:val="005D79CE"/>
    <w:rsid w:val="00600D16"/>
    <w:rsid w:val="00620561"/>
    <w:rsid w:val="00690A6C"/>
    <w:rsid w:val="006959E8"/>
    <w:rsid w:val="006A29D2"/>
    <w:rsid w:val="006C47A7"/>
    <w:rsid w:val="00742CC7"/>
    <w:rsid w:val="00754BFB"/>
    <w:rsid w:val="007730FC"/>
    <w:rsid w:val="00773E56"/>
    <w:rsid w:val="007742D2"/>
    <w:rsid w:val="0078655F"/>
    <w:rsid w:val="007A1172"/>
    <w:rsid w:val="007D4395"/>
    <w:rsid w:val="007E648C"/>
    <w:rsid w:val="00813921"/>
    <w:rsid w:val="008D58E9"/>
    <w:rsid w:val="00904689"/>
    <w:rsid w:val="009A753C"/>
    <w:rsid w:val="009D12FA"/>
    <w:rsid w:val="00A10742"/>
    <w:rsid w:val="00A41EA9"/>
    <w:rsid w:val="00A452B8"/>
    <w:rsid w:val="00A87D61"/>
    <w:rsid w:val="00AF02DA"/>
    <w:rsid w:val="00BB07EB"/>
    <w:rsid w:val="00BB6625"/>
    <w:rsid w:val="00BC134C"/>
    <w:rsid w:val="00BD72D6"/>
    <w:rsid w:val="00C87E26"/>
    <w:rsid w:val="00CA2E1F"/>
    <w:rsid w:val="00CB434F"/>
    <w:rsid w:val="00CF0608"/>
    <w:rsid w:val="00D97DD6"/>
    <w:rsid w:val="00E12794"/>
    <w:rsid w:val="00E9779C"/>
    <w:rsid w:val="00EC53EC"/>
    <w:rsid w:val="00EE1C00"/>
    <w:rsid w:val="00F2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738163D"/>
  <w14:defaultImageDpi w14:val="32767"/>
  <w15:chartTrackingRefBased/>
  <w15:docId w15:val="{35463980-5436-4068-8CBE-CA3ECBB07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7D61"/>
  </w:style>
  <w:style w:type="paragraph" w:styleId="Heading1">
    <w:name w:val="heading 1"/>
    <w:basedOn w:val="Normal"/>
    <w:next w:val="Normal"/>
    <w:link w:val="Heading1Char"/>
    <w:uiPriority w:val="9"/>
    <w:qFormat/>
    <w:rsid w:val="00AF02DA"/>
    <w:pPr>
      <w:spacing w:before="2040" w:after="240"/>
      <w:outlineLvl w:val="0"/>
    </w:pPr>
    <w:rPr>
      <w:rFonts w:ascii="FS Me" w:hAnsi="FS Me"/>
      <w:b/>
      <w:color w:val="003024"/>
      <w:sz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7D61"/>
    <w:pPr>
      <w:keepNext/>
      <w:keepLines/>
      <w:spacing w:before="360" w:after="240" w:line="276" w:lineRule="auto"/>
      <w:outlineLvl w:val="1"/>
    </w:pPr>
    <w:rPr>
      <w:rFonts w:eastAsiaTheme="majorEastAsia" w:cstheme="minorHAnsi"/>
      <w:b/>
      <w:bCs/>
      <w:color w:val="003024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7D61"/>
    <w:pPr>
      <w:spacing w:before="240" w:after="0" w:line="276" w:lineRule="auto"/>
      <w:outlineLvl w:val="2"/>
    </w:pPr>
    <w:rPr>
      <w:b/>
      <w:bCs/>
      <w:color w:val="003024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87D61"/>
    <w:pPr>
      <w:spacing w:before="240" w:after="0" w:line="276" w:lineRule="auto"/>
      <w:outlineLvl w:val="3"/>
    </w:pPr>
    <w:rPr>
      <w:b/>
      <w:bCs/>
      <w:color w:val="003024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87D61"/>
    <w:pPr>
      <w:spacing w:before="120" w:after="0" w:line="276" w:lineRule="auto"/>
      <w:outlineLvl w:val="4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7E2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AF02DA"/>
    <w:rPr>
      <w:rFonts w:ascii="FS Me" w:hAnsi="FS Me"/>
      <w:b/>
      <w:color w:val="003024"/>
      <w:sz w:val="72"/>
    </w:rPr>
  </w:style>
  <w:style w:type="paragraph" w:styleId="Title">
    <w:name w:val="Title"/>
    <w:basedOn w:val="Heading1"/>
    <w:next w:val="Normal"/>
    <w:link w:val="TitleChar"/>
    <w:uiPriority w:val="10"/>
    <w:qFormat/>
    <w:rsid w:val="00C87E26"/>
    <w:pPr>
      <w:spacing w:before="720"/>
    </w:pPr>
  </w:style>
  <w:style w:type="character" w:customStyle="1" w:styleId="TitleChar">
    <w:name w:val="Title Char"/>
    <w:basedOn w:val="DefaultParagraphFont"/>
    <w:link w:val="Title"/>
    <w:uiPriority w:val="10"/>
    <w:rsid w:val="00C87E26"/>
    <w:rPr>
      <w:rFonts w:ascii="FS Me" w:hAnsi="FS Me"/>
      <w:b/>
      <w:color w:val="003024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7E26"/>
    <w:pPr>
      <w:numPr>
        <w:ilvl w:val="1"/>
      </w:numPr>
    </w:pPr>
    <w:rPr>
      <w:rFonts w:eastAsiaTheme="minorEastAsia"/>
      <w:b/>
      <w:bCs/>
      <w:color w:val="003024"/>
      <w:spacing w:val="15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C87E26"/>
    <w:rPr>
      <w:rFonts w:eastAsiaTheme="minorEastAsia"/>
      <w:b/>
      <w:bCs/>
      <w:color w:val="003024"/>
      <w:spacing w:val="15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AF02DA"/>
    <w:pPr>
      <w:tabs>
        <w:tab w:val="center" w:pos="4513"/>
        <w:tab w:val="right" w:pos="9026"/>
      </w:tabs>
      <w:spacing w:after="0" w:line="240" w:lineRule="auto"/>
      <w:ind w:left="-567"/>
    </w:pPr>
    <w:rPr>
      <w:noProof/>
    </w:rPr>
  </w:style>
  <w:style w:type="character" w:customStyle="1" w:styleId="HeaderChar">
    <w:name w:val="Header Char"/>
    <w:basedOn w:val="DefaultParagraphFont"/>
    <w:link w:val="Header"/>
    <w:uiPriority w:val="99"/>
    <w:rsid w:val="00AF02DA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A87D61"/>
    <w:pPr>
      <w:tabs>
        <w:tab w:val="center" w:pos="4513"/>
        <w:tab w:val="right" w:pos="9026"/>
      </w:tabs>
      <w:spacing w:after="0" w:line="240" w:lineRule="auto"/>
      <w:jc w:val="center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87D61"/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A87D61"/>
    <w:rPr>
      <w:rFonts w:eastAsiaTheme="majorEastAsia" w:cstheme="minorHAnsi"/>
      <w:b/>
      <w:bCs/>
      <w:color w:val="003024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87D61"/>
    <w:rPr>
      <w:b/>
      <w:bCs/>
      <w:color w:val="003024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A87D61"/>
    <w:rPr>
      <w:b/>
      <w:bCs/>
      <w:color w:val="003024"/>
      <w:sz w:val="24"/>
      <w:szCs w:val="24"/>
    </w:rPr>
  </w:style>
  <w:style w:type="table" w:styleId="TableGrid">
    <w:name w:val="Table Grid"/>
    <w:basedOn w:val="TableNormal"/>
    <w:uiPriority w:val="39"/>
    <w:rsid w:val="00A87D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A87D61"/>
    <w:rPr>
      <w:b/>
      <w:bCs/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A87D61"/>
    <w:rPr>
      <w:b/>
      <w:bCs/>
    </w:rPr>
  </w:style>
  <w:style w:type="character" w:styleId="Emphasis">
    <w:name w:val="Emphasis"/>
    <w:aliases w:val="Italic"/>
    <w:basedOn w:val="DefaultParagraphFont"/>
    <w:uiPriority w:val="20"/>
    <w:qFormat/>
    <w:rsid w:val="00A87D61"/>
    <w:rPr>
      <w:i/>
      <w:iCs/>
    </w:rPr>
  </w:style>
  <w:style w:type="character" w:styleId="IntenseEmphasis">
    <w:name w:val="Intense Emphasis"/>
    <w:aliases w:val="Bold Italic"/>
    <w:uiPriority w:val="21"/>
    <w:qFormat/>
    <w:rsid w:val="00A87D61"/>
    <w:rPr>
      <w:b/>
      <w:bCs/>
      <w:i/>
      <w:iCs/>
    </w:rPr>
  </w:style>
  <w:style w:type="paragraph" w:styleId="ListBullet">
    <w:name w:val="List Bullet"/>
    <w:basedOn w:val="Normal"/>
    <w:uiPriority w:val="99"/>
    <w:unhideWhenUsed/>
    <w:qFormat/>
    <w:rsid w:val="00A87D61"/>
    <w:pPr>
      <w:numPr>
        <w:numId w:val="1"/>
      </w:numPr>
      <w:spacing w:before="120" w:after="120" w:line="288" w:lineRule="auto"/>
    </w:pPr>
  </w:style>
  <w:style w:type="paragraph" w:styleId="ListBullet2">
    <w:name w:val="List Bullet 2"/>
    <w:basedOn w:val="Normal"/>
    <w:uiPriority w:val="99"/>
    <w:unhideWhenUsed/>
    <w:qFormat/>
    <w:rsid w:val="00A87D61"/>
    <w:pPr>
      <w:numPr>
        <w:ilvl w:val="1"/>
        <w:numId w:val="1"/>
      </w:numPr>
      <w:spacing w:before="120" w:after="120" w:line="288" w:lineRule="auto"/>
    </w:pPr>
  </w:style>
  <w:style w:type="paragraph" w:styleId="ListBullet3">
    <w:name w:val="List Bullet 3"/>
    <w:basedOn w:val="Normal"/>
    <w:uiPriority w:val="99"/>
    <w:unhideWhenUsed/>
    <w:rsid w:val="00A87D61"/>
    <w:pPr>
      <w:numPr>
        <w:ilvl w:val="2"/>
        <w:numId w:val="1"/>
      </w:numPr>
      <w:spacing w:before="120" w:after="120" w:line="288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87D61"/>
    <w:pPr>
      <w:spacing w:line="276" w:lineRule="auto"/>
    </w:pPr>
    <w:rPr>
      <w:i/>
      <w:iCs/>
      <w:color w:val="003024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87D61"/>
    <w:rPr>
      <w:i/>
      <w:iCs/>
      <w:color w:val="003024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7D61"/>
    <w:pPr>
      <w:pBdr>
        <w:top w:val="single" w:sz="4" w:space="10" w:color="085418"/>
        <w:bottom w:val="single" w:sz="4" w:space="10" w:color="085418"/>
      </w:pBdr>
      <w:spacing w:before="360" w:after="360" w:line="276" w:lineRule="auto"/>
      <w:jc w:val="center"/>
    </w:pPr>
    <w:rPr>
      <w:i/>
      <w:iCs/>
      <w:color w:val="0030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7D61"/>
    <w:rPr>
      <w:i/>
      <w:iCs/>
      <w:color w:val="003024"/>
    </w:rPr>
  </w:style>
  <w:style w:type="paragraph" w:styleId="ListParagraph">
    <w:name w:val="List Paragraph"/>
    <w:basedOn w:val="Normal"/>
    <w:uiPriority w:val="34"/>
    <w:qFormat/>
    <w:rsid w:val="00381B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1B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82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G"/><Relationship Id="rId32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mieBannister\Inclusion%20Australia\Inclusion%20Australia%20-%20Documents\General\Communications\Letterheads%20and%20Templates\3545%20-%20Inclusion%20Aus%20-%20Document%20Template%20with%20Cov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315B4795E93147B8DE0CCCE89467E6" ma:contentTypeVersion="13" ma:contentTypeDescription="Create a new document." ma:contentTypeScope="" ma:versionID="b3080e51b28ae211733a4734597d4e97">
  <xsd:schema xmlns:xsd="http://www.w3.org/2001/XMLSchema" xmlns:xs="http://www.w3.org/2001/XMLSchema" xmlns:p="http://schemas.microsoft.com/office/2006/metadata/properties" xmlns:ns2="e4907236-fd29-4ae5-ac1b-45511eadf608" xmlns:ns3="6a4ab33e-2e85-463e-b9b3-464748423cab" targetNamespace="http://schemas.microsoft.com/office/2006/metadata/properties" ma:root="true" ma:fieldsID="0fd96654a5c52aa50657d023847c93cc" ns2:_="" ns3:_="">
    <xsd:import namespace="e4907236-fd29-4ae5-ac1b-45511eadf608"/>
    <xsd:import namespace="6a4ab33e-2e85-463e-b9b3-464748423c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907236-fd29-4ae5-ac1b-45511eadf6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ab33e-2e85-463e-b9b3-464748423ca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F185C7-F6DF-4AE8-8323-73E185DFE6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AED98E-C7F2-40C1-8F14-E9432AB6AE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409F179-B841-43BE-A28A-6707C88007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907236-fd29-4ae5-ac1b-45511eadf608"/>
    <ds:schemaRef ds:uri="6a4ab33e-2e85-463e-b9b3-464748423c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3545 - Inclusion Aus - Document Template with Cover</Template>
  <TotalTime>0</TotalTime>
  <Pages>6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Bannister</dc:creator>
  <cp:keywords/>
  <dc:description/>
  <cp:lastModifiedBy>Jamie Bannister</cp:lastModifiedBy>
  <cp:revision>2</cp:revision>
  <dcterms:created xsi:type="dcterms:W3CDTF">2023-01-10T22:59:00Z</dcterms:created>
  <dcterms:modified xsi:type="dcterms:W3CDTF">2023-01-10T22:59:00Z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0x0101002B315B4795E93147B8DE0CCCE89467E6</vt:lpwstr>
  </property>
</Properties>
</file>