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tasks/documenttasks1.xml" ContentType="application/vnd.ms-office.documenttask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0227BD" w14:textId="4255FF63" w:rsidR="006959E8" w:rsidRPr="000A0016" w:rsidRDefault="006959E8" w:rsidP="00DD3566"/>
    <w:p w14:paraId="0662B425" w14:textId="50D5E3B6" w:rsidR="00FC42BB" w:rsidRDefault="00B911CC" w:rsidP="001B6883">
      <w:pPr>
        <w:pStyle w:val="Heading1"/>
        <w:spacing w:before="1320" w:line="276" w:lineRule="auto"/>
        <w:rPr>
          <w:sz w:val="48"/>
          <w:szCs w:val="48"/>
        </w:rPr>
      </w:pPr>
      <w:bookmarkStart w:id="0" w:name="_Toc155872961"/>
      <w:r>
        <w:rPr>
          <w:sz w:val="48"/>
          <w:szCs w:val="48"/>
        </w:rPr>
        <w:t xml:space="preserve">Our submission to the </w:t>
      </w:r>
      <w:r w:rsidR="00C40187">
        <w:rPr>
          <w:sz w:val="48"/>
          <w:szCs w:val="48"/>
        </w:rPr>
        <w:t xml:space="preserve">NDIS Review on </w:t>
      </w:r>
      <w:r w:rsidR="0064315B">
        <w:rPr>
          <w:sz w:val="48"/>
          <w:szCs w:val="48"/>
        </w:rPr>
        <w:t xml:space="preserve">supporting parents with an intellectual </w:t>
      </w:r>
      <w:proofErr w:type="gramStart"/>
      <w:r w:rsidR="0064315B">
        <w:rPr>
          <w:sz w:val="48"/>
          <w:szCs w:val="48"/>
        </w:rPr>
        <w:t>disability</w:t>
      </w:r>
      <w:bookmarkEnd w:id="0"/>
      <w:proofErr w:type="gramEnd"/>
    </w:p>
    <w:p w14:paraId="2B5DC13F" w14:textId="77777777" w:rsidR="001B6883" w:rsidRPr="001B6883" w:rsidRDefault="001B6883" w:rsidP="001B6883">
      <w:pPr>
        <w:spacing w:line="240" w:lineRule="auto"/>
        <w:rPr>
          <w:sz w:val="14"/>
          <w:szCs w:val="10"/>
        </w:rPr>
      </w:pPr>
    </w:p>
    <w:tbl>
      <w:tblPr>
        <w:tblStyle w:val="TableGrid"/>
        <w:tblW w:w="0" w:type="auto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32"/>
        <w:gridCol w:w="5089"/>
      </w:tblGrid>
      <w:tr w:rsidR="008740FE" w:rsidRPr="00B12B82" w14:paraId="50B596B4" w14:textId="77777777" w:rsidTr="0097514B">
        <w:trPr>
          <w:trHeight w:val="3100"/>
        </w:trPr>
        <w:tc>
          <w:tcPr>
            <w:tcW w:w="3932" w:type="dxa"/>
          </w:tcPr>
          <w:p w14:paraId="70320243" w14:textId="77777777" w:rsidR="008740FE" w:rsidRPr="00B12B82" w:rsidRDefault="008740FE" w:rsidP="00E6232E">
            <w:pPr>
              <w:spacing w:before="240"/>
              <w:rPr>
                <w:szCs w:val="28"/>
              </w:rPr>
            </w:pPr>
            <w:r w:rsidRPr="00B12B82">
              <w:rPr>
                <w:noProof/>
                <w:szCs w:val="28"/>
              </w:rPr>
              <w:drawing>
                <wp:inline distT="0" distB="0" distL="0" distR="0" wp14:anchorId="7EA182C7" wp14:editId="5A72F194">
                  <wp:extent cx="1542553" cy="1549781"/>
                  <wp:effectExtent l="0" t="0" r="0" b="0"/>
                  <wp:docPr id="915067451" name="Picture 91506745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5067451" name="Picture 91506745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553" cy="1549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89" w:type="dxa"/>
          </w:tcPr>
          <w:p w14:paraId="7536571B" w14:textId="77777777" w:rsidR="008740FE" w:rsidRDefault="008740FE" w:rsidP="00E6232E">
            <w:pPr>
              <w:spacing w:before="240" w:after="240"/>
              <w:rPr>
                <w:szCs w:val="28"/>
              </w:rPr>
            </w:pPr>
          </w:p>
          <w:p w14:paraId="498DB0E9" w14:textId="0C0D120B" w:rsidR="008740FE" w:rsidRPr="005813A8" w:rsidRDefault="008740FE" w:rsidP="00E6232E">
            <w:pPr>
              <w:spacing w:before="240" w:after="240"/>
              <w:rPr>
                <w:szCs w:val="28"/>
              </w:rPr>
            </w:pPr>
            <w:r w:rsidRPr="00B12B82">
              <w:rPr>
                <w:szCs w:val="28"/>
              </w:rPr>
              <w:t>This is an Easy Read version of a</w:t>
            </w:r>
            <w:r>
              <w:rPr>
                <w:szCs w:val="28"/>
              </w:rPr>
              <w:t xml:space="preserve"> </w:t>
            </w:r>
            <w:r w:rsidRPr="00B12B82">
              <w:rPr>
                <w:b/>
                <w:bCs/>
                <w:szCs w:val="28"/>
              </w:rPr>
              <w:t>submission</w:t>
            </w:r>
            <w:r w:rsidR="00B911CC">
              <w:rPr>
                <w:b/>
                <w:bCs/>
                <w:szCs w:val="28"/>
              </w:rPr>
              <w:t>.</w:t>
            </w:r>
          </w:p>
          <w:p w14:paraId="183BFF15" w14:textId="77777777" w:rsidR="008740FE" w:rsidRPr="00B12B82" w:rsidRDefault="008740FE" w:rsidP="00E6232E">
            <w:pPr>
              <w:spacing w:before="240" w:after="240"/>
              <w:rPr>
                <w:szCs w:val="28"/>
              </w:rPr>
            </w:pPr>
          </w:p>
        </w:tc>
      </w:tr>
      <w:tr w:rsidR="008740FE" w:rsidRPr="00B12B82" w14:paraId="77AC75C9" w14:textId="77777777" w:rsidTr="0097514B">
        <w:trPr>
          <w:trHeight w:val="3231"/>
        </w:trPr>
        <w:tc>
          <w:tcPr>
            <w:tcW w:w="3932" w:type="dxa"/>
          </w:tcPr>
          <w:p w14:paraId="48ADBCF4" w14:textId="77777777" w:rsidR="00805518" w:rsidRDefault="008740FE" w:rsidP="00E6232E">
            <w:pPr>
              <w:spacing w:before="240"/>
              <w:rPr>
                <w:szCs w:val="28"/>
              </w:rPr>
            </w:pPr>
            <w:r w:rsidRPr="00B12B82">
              <w:rPr>
                <w:noProof/>
                <w:szCs w:val="28"/>
              </w:rPr>
              <w:drawing>
                <wp:inline distT="0" distB="0" distL="0" distR="0" wp14:anchorId="7ABD6BD0" wp14:editId="06AA9090">
                  <wp:extent cx="1266825" cy="1585595"/>
                  <wp:effectExtent l="0" t="0" r="9525" b="0"/>
                  <wp:docPr id="1151329985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1329985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1585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635B91" w14:textId="767DB7F5" w:rsidR="001B6883" w:rsidRPr="00B12B82" w:rsidRDefault="001B6883" w:rsidP="00E6232E">
            <w:pPr>
              <w:spacing w:before="240"/>
              <w:rPr>
                <w:szCs w:val="28"/>
              </w:rPr>
            </w:pPr>
          </w:p>
        </w:tc>
        <w:tc>
          <w:tcPr>
            <w:tcW w:w="5089" w:type="dxa"/>
          </w:tcPr>
          <w:p w14:paraId="10062785" w14:textId="77777777" w:rsidR="0097514B" w:rsidRDefault="0097514B" w:rsidP="00E6232E">
            <w:pPr>
              <w:spacing w:before="240" w:after="240"/>
              <w:rPr>
                <w:szCs w:val="28"/>
              </w:rPr>
            </w:pPr>
          </w:p>
          <w:p w14:paraId="535825BC" w14:textId="0C36090E" w:rsidR="008740FE" w:rsidRPr="00B12B82" w:rsidRDefault="008740FE" w:rsidP="00E6232E">
            <w:pPr>
              <w:spacing w:before="240" w:after="240"/>
              <w:rPr>
                <w:szCs w:val="28"/>
              </w:rPr>
            </w:pPr>
            <w:r w:rsidRPr="00B12B82">
              <w:rPr>
                <w:szCs w:val="28"/>
              </w:rPr>
              <w:t xml:space="preserve">A </w:t>
            </w:r>
            <w:r w:rsidRPr="00B12B82">
              <w:rPr>
                <w:b/>
                <w:bCs/>
                <w:szCs w:val="28"/>
              </w:rPr>
              <w:t>submission</w:t>
            </w:r>
            <w:r w:rsidRPr="00B12B82">
              <w:rPr>
                <w:szCs w:val="28"/>
              </w:rPr>
              <w:t xml:space="preserve"> is when we write to the </w:t>
            </w:r>
            <w:r>
              <w:rPr>
                <w:szCs w:val="28"/>
              </w:rPr>
              <w:t>G</w:t>
            </w:r>
            <w:r w:rsidRPr="00B12B82">
              <w:rPr>
                <w:szCs w:val="28"/>
              </w:rPr>
              <w:t>overnment and tell them what we think.</w:t>
            </w:r>
          </w:p>
        </w:tc>
      </w:tr>
      <w:tr w:rsidR="007E4BCB" w:rsidRPr="00B12B82" w14:paraId="041A43A3" w14:textId="77777777" w:rsidTr="00E6232E">
        <w:trPr>
          <w:trHeight w:val="2635"/>
        </w:trPr>
        <w:tc>
          <w:tcPr>
            <w:tcW w:w="3932" w:type="dxa"/>
          </w:tcPr>
          <w:p w14:paraId="2E2F8DB7" w14:textId="6C59DC43" w:rsidR="007E4BCB" w:rsidRDefault="00FB56AF" w:rsidP="007E4BCB">
            <w:pPr>
              <w:pStyle w:val="NormalWeb"/>
              <w:tabs>
                <w:tab w:val="left" w:pos="600"/>
              </w:tabs>
              <w:rPr>
                <w:noProof/>
                <w:szCs w:val="28"/>
              </w:rPr>
            </w:pPr>
            <w:r w:rsidRPr="00FB56AF">
              <w:rPr>
                <w:noProof/>
                <w:szCs w:val="28"/>
              </w:rPr>
              <w:drawing>
                <wp:inline distT="0" distB="0" distL="0" distR="0" wp14:anchorId="68CDD534" wp14:editId="0D4A2F8A">
                  <wp:extent cx="2028825" cy="1498433"/>
                  <wp:effectExtent l="0" t="0" r="0" b="6985"/>
                  <wp:docPr id="659498458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9498458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825" cy="1498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89" w:type="dxa"/>
          </w:tcPr>
          <w:p w14:paraId="48F57C69" w14:textId="77777777" w:rsidR="001B6883" w:rsidRDefault="001B6883" w:rsidP="007E4BCB">
            <w:pPr>
              <w:spacing w:before="240"/>
              <w:rPr>
                <w:color w:val="111111"/>
                <w:szCs w:val="28"/>
                <w:shd w:val="clear" w:color="auto" w:fill="FFFFFF"/>
              </w:rPr>
            </w:pPr>
          </w:p>
          <w:p w14:paraId="715C7C52" w14:textId="4F494554" w:rsidR="007E4BCB" w:rsidRPr="0097514B" w:rsidRDefault="007E4BCB" w:rsidP="007E4BCB">
            <w:pPr>
              <w:spacing w:before="240"/>
              <w:rPr>
                <w:b/>
                <w:bCs/>
                <w:color w:val="111111"/>
                <w:szCs w:val="28"/>
                <w:shd w:val="clear" w:color="auto" w:fill="FFFFFF"/>
              </w:rPr>
            </w:pPr>
            <w:r>
              <w:rPr>
                <w:color w:val="111111"/>
                <w:szCs w:val="28"/>
                <w:shd w:val="clear" w:color="auto" w:fill="FFFFFF"/>
              </w:rPr>
              <w:t xml:space="preserve">This submission was written by the </w:t>
            </w:r>
            <w:r w:rsidRPr="005813A8">
              <w:rPr>
                <w:b/>
                <w:bCs/>
                <w:color w:val="111111"/>
                <w:szCs w:val="28"/>
                <w:shd w:val="clear" w:color="auto" w:fill="FFFFFF"/>
              </w:rPr>
              <w:t>National Advocacy Collective.</w:t>
            </w:r>
          </w:p>
        </w:tc>
      </w:tr>
      <w:tr w:rsidR="007E4BCB" w:rsidRPr="00B12B82" w14:paraId="56720706" w14:textId="77777777" w:rsidTr="007E4BCB">
        <w:trPr>
          <w:trHeight w:val="3261"/>
        </w:trPr>
        <w:tc>
          <w:tcPr>
            <w:tcW w:w="3932" w:type="dxa"/>
          </w:tcPr>
          <w:p w14:paraId="724956F2" w14:textId="6F84513D" w:rsidR="007E4BCB" w:rsidRDefault="007E4BCB" w:rsidP="007E4BCB">
            <w:pPr>
              <w:pStyle w:val="NormalWeb"/>
              <w:tabs>
                <w:tab w:val="left" w:pos="600"/>
              </w:tabs>
              <w:rPr>
                <w:noProof/>
                <w:szCs w:val="28"/>
              </w:rPr>
            </w:pPr>
            <w:r>
              <w:rPr>
                <w:noProof/>
                <w:szCs w:val="28"/>
                <w14:ligatures w14:val="standardContextual"/>
              </w:rPr>
              <w:lastRenderedPageBreak/>
              <w:drawing>
                <wp:inline distT="0" distB="0" distL="0" distR="0" wp14:anchorId="422D7CC2" wp14:editId="720E7594">
                  <wp:extent cx="1868170" cy="1722120"/>
                  <wp:effectExtent l="0" t="0" r="0" b="0"/>
                  <wp:docPr id="1608624576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8624576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818"/>
                          <a:stretch/>
                        </pic:blipFill>
                        <pic:spPr bwMode="auto">
                          <a:xfrm>
                            <a:off x="0" y="0"/>
                            <a:ext cx="1868556" cy="17224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89" w:type="dxa"/>
          </w:tcPr>
          <w:p w14:paraId="3FAC97F6" w14:textId="03DAC196" w:rsidR="007E4BCB" w:rsidRDefault="007E4BCB" w:rsidP="007E4BCB">
            <w:pPr>
              <w:spacing w:before="240"/>
              <w:rPr>
                <w:color w:val="111111"/>
                <w:szCs w:val="28"/>
                <w:shd w:val="clear" w:color="auto" w:fill="FFFFFF"/>
              </w:rPr>
            </w:pPr>
            <w:r>
              <w:rPr>
                <w:color w:val="111111"/>
                <w:szCs w:val="28"/>
                <w:shd w:val="clear" w:color="auto" w:fill="FFFFFF"/>
              </w:rPr>
              <w:t xml:space="preserve">The National Advocacy Collective is a group of organisations that support the rights of parents with intellectual disability in Australia. </w:t>
            </w:r>
          </w:p>
          <w:p w14:paraId="02998438" w14:textId="77777777" w:rsidR="007E4BCB" w:rsidRDefault="007E4BCB" w:rsidP="007E4BCB">
            <w:pPr>
              <w:spacing w:before="240"/>
              <w:rPr>
                <w:color w:val="111111"/>
                <w:szCs w:val="28"/>
                <w:shd w:val="clear" w:color="auto" w:fill="FFFFFF"/>
              </w:rPr>
            </w:pPr>
          </w:p>
        </w:tc>
      </w:tr>
      <w:tr w:rsidR="007E4BCB" w:rsidRPr="00B12B82" w14:paraId="0E2A3767" w14:textId="77777777" w:rsidTr="007E4BCB">
        <w:trPr>
          <w:trHeight w:val="3831"/>
        </w:trPr>
        <w:tc>
          <w:tcPr>
            <w:tcW w:w="3932" w:type="dxa"/>
          </w:tcPr>
          <w:p w14:paraId="049C308E" w14:textId="77777777" w:rsidR="007E4BCB" w:rsidRDefault="007E4BCB" w:rsidP="007E4BCB">
            <w:pPr>
              <w:spacing w:before="240"/>
              <w:rPr>
                <w:noProof/>
                <w:szCs w:val="28"/>
              </w:rPr>
            </w:pPr>
          </w:p>
          <w:p w14:paraId="76FF6BA8" w14:textId="77777777" w:rsidR="007E4BCB" w:rsidRDefault="007E4BCB" w:rsidP="007E4BCB">
            <w:pPr>
              <w:spacing w:before="240"/>
              <w:rPr>
                <w:szCs w:val="28"/>
              </w:rPr>
            </w:pPr>
            <w:r>
              <w:rPr>
                <w:noProof/>
                <w:szCs w:val="28"/>
                <w14:ligatures w14:val="standardContextual"/>
              </w:rPr>
              <w:drawing>
                <wp:inline distT="0" distB="0" distL="0" distR="0" wp14:anchorId="3FD21573" wp14:editId="5878A26D">
                  <wp:extent cx="2011680" cy="789854"/>
                  <wp:effectExtent l="0" t="0" r="7620" b="0"/>
                  <wp:docPr id="2013629850" name="Picture 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3629850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752"/>
                          <a:stretch/>
                        </pic:blipFill>
                        <pic:spPr bwMode="auto">
                          <a:xfrm>
                            <a:off x="0" y="0"/>
                            <a:ext cx="2011680" cy="7898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2685FEE" w14:textId="77777777" w:rsidR="007E4BCB" w:rsidRDefault="007E4BCB" w:rsidP="007E4BCB">
            <w:pPr>
              <w:pStyle w:val="NormalWeb"/>
              <w:tabs>
                <w:tab w:val="left" w:pos="600"/>
              </w:tabs>
              <w:rPr>
                <w:noProof/>
                <w:szCs w:val="28"/>
                <w14:ligatures w14:val="standardContextual"/>
              </w:rPr>
            </w:pPr>
          </w:p>
        </w:tc>
        <w:tc>
          <w:tcPr>
            <w:tcW w:w="5089" w:type="dxa"/>
          </w:tcPr>
          <w:p w14:paraId="4D671447" w14:textId="77777777" w:rsidR="007E4BCB" w:rsidRPr="009F1202" w:rsidRDefault="007E4BCB" w:rsidP="007E4BCB">
            <w:pPr>
              <w:spacing w:before="240"/>
              <w:rPr>
                <w:color w:val="111111"/>
                <w:sz w:val="20"/>
                <w:szCs w:val="20"/>
                <w:shd w:val="clear" w:color="auto" w:fill="FFFFFF"/>
              </w:rPr>
            </w:pPr>
          </w:p>
          <w:p w14:paraId="0681B5A6" w14:textId="77777777" w:rsidR="007E4BCB" w:rsidRDefault="007E4BCB" w:rsidP="007E4BCB">
            <w:pPr>
              <w:spacing w:before="240"/>
              <w:rPr>
                <w:color w:val="111111"/>
                <w:szCs w:val="28"/>
                <w:shd w:val="clear" w:color="auto" w:fill="FFFFFF"/>
              </w:rPr>
            </w:pPr>
            <w:r>
              <w:rPr>
                <w:color w:val="111111"/>
                <w:szCs w:val="28"/>
                <w:shd w:val="clear" w:color="auto" w:fill="FFFFFF"/>
              </w:rPr>
              <w:t>Our</w:t>
            </w:r>
            <w:r w:rsidRPr="00B12B82">
              <w:rPr>
                <w:color w:val="111111"/>
                <w:szCs w:val="28"/>
                <w:shd w:val="clear" w:color="auto" w:fill="FFFFFF"/>
              </w:rPr>
              <w:t xml:space="preserve"> submission </w:t>
            </w:r>
            <w:r>
              <w:rPr>
                <w:color w:val="111111"/>
                <w:szCs w:val="28"/>
                <w:shd w:val="clear" w:color="auto" w:fill="FFFFFF"/>
              </w:rPr>
              <w:t xml:space="preserve">told the </w:t>
            </w:r>
            <w:r w:rsidRPr="005813A8">
              <w:rPr>
                <w:b/>
                <w:bCs/>
                <w:color w:val="111111"/>
                <w:szCs w:val="28"/>
                <w:shd w:val="clear" w:color="auto" w:fill="FFFFFF"/>
              </w:rPr>
              <w:t>NDIS Review</w:t>
            </w:r>
            <w:r>
              <w:rPr>
                <w:color w:val="111111"/>
                <w:szCs w:val="28"/>
                <w:shd w:val="clear" w:color="auto" w:fill="FFFFFF"/>
              </w:rPr>
              <w:t xml:space="preserve"> what we think about NDIS supports for parents with an intellectual disability.</w:t>
            </w:r>
          </w:p>
          <w:p w14:paraId="4934EB0D" w14:textId="77777777" w:rsidR="007E4BCB" w:rsidRDefault="007E4BCB" w:rsidP="007E4BCB">
            <w:pPr>
              <w:spacing w:before="240"/>
              <w:rPr>
                <w:color w:val="111111"/>
                <w:szCs w:val="28"/>
                <w:shd w:val="clear" w:color="auto" w:fill="FFFFFF"/>
              </w:rPr>
            </w:pPr>
          </w:p>
        </w:tc>
      </w:tr>
      <w:tr w:rsidR="007E4BCB" w:rsidRPr="00B12B82" w14:paraId="0007583A" w14:textId="77777777" w:rsidTr="007E4BCB">
        <w:trPr>
          <w:trHeight w:val="4098"/>
        </w:trPr>
        <w:tc>
          <w:tcPr>
            <w:tcW w:w="3932" w:type="dxa"/>
          </w:tcPr>
          <w:p w14:paraId="35E4F6EB" w14:textId="08EFA0F4" w:rsidR="007E4BCB" w:rsidRPr="007E4BCB" w:rsidRDefault="007E4BCB" w:rsidP="007E4BCB">
            <w:pPr>
              <w:spacing w:before="240"/>
              <w:rPr>
                <w:rFonts w:ascii="Calibri" w:hAnsi="Calibri" w:cs="Calibri"/>
                <w:szCs w:val="28"/>
              </w:rPr>
            </w:pPr>
            <w:r>
              <w:rPr>
                <w:rFonts w:ascii="Calibri" w:hAnsi="Calibri" w:cs="Calibri"/>
                <w:noProof/>
                <w:szCs w:val="28"/>
                <w14:ligatures w14:val="standardContextual"/>
              </w:rPr>
              <w:drawing>
                <wp:inline distT="0" distB="0" distL="0" distR="0" wp14:anchorId="3994EBDC" wp14:editId="2FC1B4AA">
                  <wp:extent cx="2003342" cy="2003342"/>
                  <wp:effectExtent l="0" t="0" r="0" b="0"/>
                  <wp:docPr id="1066822401" name="Picture 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6822401" name="Picture 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5364" cy="20053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89" w:type="dxa"/>
          </w:tcPr>
          <w:p w14:paraId="433246AB" w14:textId="1B9FBFAA" w:rsidR="007E4BCB" w:rsidRDefault="007E4BCB" w:rsidP="007E4BCB">
            <w:pPr>
              <w:spacing w:before="240"/>
              <w:rPr>
                <w:color w:val="111111"/>
                <w:szCs w:val="28"/>
                <w:shd w:val="clear" w:color="auto" w:fill="FFFFFF"/>
              </w:rPr>
            </w:pPr>
            <w:r w:rsidRPr="005813A8">
              <w:rPr>
                <w:color w:val="111111"/>
                <w:szCs w:val="28"/>
                <w:shd w:val="clear" w:color="auto" w:fill="FFFFFF"/>
              </w:rPr>
              <w:t>The</w:t>
            </w:r>
            <w:r w:rsidRPr="00DE4585">
              <w:rPr>
                <w:b/>
                <w:bCs/>
                <w:color w:val="111111"/>
                <w:szCs w:val="28"/>
                <w:shd w:val="clear" w:color="auto" w:fill="FFFFFF"/>
              </w:rPr>
              <w:t xml:space="preserve"> </w:t>
            </w:r>
            <w:r w:rsidRPr="00407B97">
              <w:rPr>
                <w:b/>
                <w:bCs/>
                <w:color w:val="111111"/>
                <w:szCs w:val="28"/>
                <w:shd w:val="clear" w:color="auto" w:fill="FFFFFF"/>
              </w:rPr>
              <w:t>N</w:t>
            </w:r>
            <w:r>
              <w:rPr>
                <w:b/>
                <w:bCs/>
                <w:color w:val="111111"/>
                <w:szCs w:val="28"/>
                <w:shd w:val="clear" w:color="auto" w:fill="FFFFFF"/>
              </w:rPr>
              <w:t>DIS Review</w:t>
            </w:r>
            <w:r>
              <w:rPr>
                <w:color w:val="111111"/>
                <w:szCs w:val="28"/>
                <w:shd w:val="clear" w:color="auto" w:fill="FFFFFF"/>
              </w:rPr>
              <w:t xml:space="preserve"> will help the Government find out</w:t>
            </w:r>
          </w:p>
          <w:p w14:paraId="7AFEDF93" w14:textId="4DD60F2E" w:rsidR="007E4BCB" w:rsidRDefault="007E4BCB" w:rsidP="007E4BCB">
            <w:pPr>
              <w:pStyle w:val="ListParagraph"/>
              <w:numPr>
                <w:ilvl w:val="0"/>
                <w:numId w:val="23"/>
              </w:numPr>
              <w:spacing w:before="240"/>
              <w:rPr>
                <w:color w:val="111111"/>
                <w:szCs w:val="28"/>
                <w:shd w:val="clear" w:color="auto" w:fill="FFFFFF"/>
              </w:rPr>
            </w:pPr>
            <w:r w:rsidRPr="00F97588">
              <w:rPr>
                <w:color w:val="111111"/>
                <w:szCs w:val="28"/>
                <w:shd w:val="clear" w:color="auto" w:fill="FFFFFF"/>
              </w:rPr>
              <w:t>What works well in the NDIS</w:t>
            </w:r>
          </w:p>
          <w:p w14:paraId="4507E469" w14:textId="77777777" w:rsidR="007E4BCB" w:rsidRPr="007E4BCB" w:rsidRDefault="007E4BCB" w:rsidP="007E4BCB">
            <w:pPr>
              <w:pStyle w:val="ListParagraph"/>
              <w:spacing w:before="240"/>
              <w:rPr>
                <w:color w:val="111111"/>
                <w:szCs w:val="28"/>
                <w:shd w:val="clear" w:color="auto" w:fill="FFFFFF"/>
              </w:rPr>
            </w:pPr>
          </w:p>
          <w:p w14:paraId="2BE15F07" w14:textId="32EA6D2C" w:rsidR="007E4BCB" w:rsidRPr="007E4BCB" w:rsidRDefault="007E4BCB" w:rsidP="007E4BCB">
            <w:pPr>
              <w:pStyle w:val="ListParagraph"/>
              <w:numPr>
                <w:ilvl w:val="0"/>
                <w:numId w:val="23"/>
              </w:numPr>
              <w:spacing w:before="240"/>
              <w:rPr>
                <w:color w:val="111111"/>
                <w:szCs w:val="28"/>
                <w:shd w:val="clear" w:color="auto" w:fill="FFFFFF"/>
              </w:rPr>
            </w:pPr>
            <w:r w:rsidRPr="007E4BCB">
              <w:rPr>
                <w:color w:val="111111"/>
                <w:szCs w:val="28"/>
                <w:shd w:val="clear" w:color="auto" w:fill="FFFFFF"/>
              </w:rPr>
              <w:t>What needs to change in the NDIS.</w:t>
            </w:r>
          </w:p>
        </w:tc>
      </w:tr>
      <w:tr w:rsidR="007E4BCB" w:rsidRPr="00B12B82" w14:paraId="79E8358C" w14:textId="77777777" w:rsidTr="00E6232E">
        <w:trPr>
          <w:trHeight w:val="2635"/>
        </w:trPr>
        <w:tc>
          <w:tcPr>
            <w:tcW w:w="3932" w:type="dxa"/>
          </w:tcPr>
          <w:p w14:paraId="360744CE" w14:textId="5C5B268E" w:rsidR="007E4BCB" w:rsidRDefault="007E4BCB" w:rsidP="007E4BCB">
            <w:pPr>
              <w:spacing w:before="240"/>
              <w:rPr>
                <w:rFonts w:ascii="Calibri" w:hAnsi="Calibri" w:cs="Calibri"/>
                <w:noProof/>
                <w:szCs w:val="28"/>
                <w14:ligatures w14:val="standardContextual"/>
              </w:rPr>
            </w:pPr>
            <w:r>
              <w:rPr>
                <w:rFonts w:ascii="Calibri" w:hAnsi="Calibri" w:cs="Calibri"/>
                <w:noProof/>
                <w:szCs w:val="28"/>
                <w14:ligatures w14:val="standardContextual"/>
              </w:rPr>
              <w:drawing>
                <wp:anchor distT="0" distB="0" distL="114300" distR="114300" simplePos="0" relativeHeight="251661317" behindDoc="1" locked="0" layoutInCell="1" allowOverlap="1" wp14:anchorId="2FE3089A" wp14:editId="26FC1FB1">
                  <wp:simplePos x="0" y="0"/>
                  <wp:positionH relativeFrom="column">
                    <wp:posOffset>172720</wp:posOffset>
                  </wp:positionH>
                  <wp:positionV relativeFrom="paragraph">
                    <wp:posOffset>9525</wp:posOffset>
                  </wp:positionV>
                  <wp:extent cx="1637665" cy="1531189"/>
                  <wp:effectExtent l="0" t="0" r="635" b="0"/>
                  <wp:wrapTight wrapText="bothSides">
                    <wp:wrapPolygon edited="0">
                      <wp:start x="2513" y="1613"/>
                      <wp:lineTo x="2010" y="5644"/>
                      <wp:lineTo x="1759" y="15051"/>
                      <wp:lineTo x="251" y="17739"/>
                      <wp:lineTo x="0" y="18545"/>
                      <wp:lineTo x="0" y="20964"/>
                      <wp:lineTo x="21106" y="20964"/>
                      <wp:lineTo x="21357" y="19889"/>
                      <wp:lineTo x="21357" y="18545"/>
                      <wp:lineTo x="19598" y="15051"/>
                      <wp:lineTo x="18845" y="2688"/>
                      <wp:lineTo x="18593" y="1613"/>
                      <wp:lineTo x="2513" y="1613"/>
                    </wp:wrapPolygon>
                  </wp:wrapTight>
                  <wp:docPr id="942886145" name="Picture 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2886145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502"/>
                          <a:stretch/>
                        </pic:blipFill>
                        <pic:spPr bwMode="auto">
                          <a:xfrm>
                            <a:off x="0" y="0"/>
                            <a:ext cx="1637665" cy="15311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089" w:type="dxa"/>
          </w:tcPr>
          <w:p w14:paraId="7983FDB7" w14:textId="77777777" w:rsidR="007E4BCB" w:rsidRDefault="007E4BCB" w:rsidP="007E4BCB">
            <w:pPr>
              <w:spacing w:before="240"/>
              <w:rPr>
                <w:color w:val="111111"/>
                <w:szCs w:val="28"/>
                <w:shd w:val="clear" w:color="auto" w:fill="FFFFFF"/>
              </w:rPr>
            </w:pPr>
          </w:p>
          <w:p w14:paraId="4FE75D04" w14:textId="57A954DC" w:rsidR="007E4BCB" w:rsidRPr="005813A8" w:rsidRDefault="007E4BCB" w:rsidP="007E4BCB">
            <w:pPr>
              <w:spacing w:before="240"/>
              <w:rPr>
                <w:color w:val="111111"/>
                <w:szCs w:val="28"/>
                <w:shd w:val="clear" w:color="auto" w:fill="FFFFFF"/>
              </w:rPr>
            </w:pPr>
            <w:r>
              <w:rPr>
                <w:color w:val="111111"/>
                <w:szCs w:val="28"/>
                <w:shd w:val="clear" w:color="auto" w:fill="FFFFFF"/>
              </w:rPr>
              <w:t xml:space="preserve">You can find the big version of our submission </w:t>
            </w:r>
            <w:hyperlink r:id="rId18" w:history="1">
              <w:r w:rsidRPr="006F4189">
                <w:rPr>
                  <w:rStyle w:val="Hyperlink"/>
                  <w:szCs w:val="28"/>
                  <w:shd w:val="clear" w:color="auto" w:fill="FFFFFF"/>
                </w:rPr>
                <w:t>here.</w:t>
              </w:r>
            </w:hyperlink>
          </w:p>
        </w:tc>
      </w:tr>
    </w:tbl>
    <w:p w14:paraId="3110A01D" w14:textId="5C63891A" w:rsidR="00A87D61" w:rsidRPr="000A0016" w:rsidRDefault="00A87D61" w:rsidP="008F43B4">
      <w:pPr>
        <w:pStyle w:val="Heading2"/>
        <w:rPr>
          <w:color w:val="auto"/>
        </w:rPr>
      </w:pPr>
      <w:r w:rsidRPr="000A0016">
        <w:br w:type="page"/>
      </w:r>
      <w:bookmarkStart w:id="1" w:name="_Toc155872963"/>
      <w:r w:rsidR="00BD57A7">
        <w:rPr>
          <w:color w:val="auto"/>
        </w:rPr>
        <w:lastRenderedPageBreak/>
        <w:t>Parents with an intellectual disability</w:t>
      </w:r>
      <w:bookmarkEnd w:id="1"/>
    </w:p>
    <w:tbl>
      <w:tblPr>
        <w:tblStyle w:val="TableGrid"/>
        <w:tblW w:w="907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85"/>
        <w:gridCol w:w="5387"/>
      </w:tblGrid>
      <w:tr w:rsidR="00E70704" w:rsidRPr="000A0016" w14:paraId="0D891EC3" w14:textId="77777777" w:rsidTr="4A614A2D">
        <w:trPr>
          <w:trHeight w:val="3512"/>
        </w:trPr>
        <w:tc>
          <w:tcPr>
            <w:tcW w:w="3685" w:type="dxa"/>
          </w:tcPr>
          <w:p w14:paraId="46E48A69" w14:textId="2DE5D510" w:rsidR="00E70704" w:rsidRPr="000A0016" w:rsidRDefault="00E70704" w:rsidP="00E70704">
            <w:pPr>
              <w:spacing w:before="240"/>
              <w:rPr>
                <w:b/>
                <w:bCs/>
                <w:szCs w:val="28"/>
              </w:rPr>
            </w:pPr>
            <w:r>
              <w:rPr>
                <w:noProof/>
                <w:lang w:val="en-US"/>
                <w14:ligatures w14:val="standardContextual"/>
              </w:rPr>
              <w:drawing>
                <wp:inline distT="0" distB="0" distL="0" distR="0" wp14:anchorId="652BA1C6" wp14:editId="315898F3">
                  <wp:extent cx="1791097" cy="1682750"/>
                  <wp:effectExtent l="0" t="0" r="0" b="0"/>
                  <wp:docPr id="929372940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9372940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6495" cy="16878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</w:tcPr>
          <w:p w14:paraId="106A2F5C" w14:textId="77777777" w:rsidR="00E70704" w:rsidRDefault="00E70704" w:rsidP="00E70704">
            <w:pPr>
              <w:rPr>
                <w:lang w:val="en-US"/>
              </w:rPr>
            </w:pPr>
          </w:p>
          <w:p w14:paraId="54A789E7" w14:textId="77777777" w:rsidR="00E70704" w:rsidRDefault="00E70704" w:rsidP="00E70704">
            <w:pPr>
              <w:rPr>
                <w:lang w:val="en-US"/>
              </w:rPr>
            </w:pPr>
            <w:r>
              <w:rPr>
                <w:lang w:val="en-US"/>
              </w:rPr>
              <w:t>There are about 17,000 parents with an intellectual disability in Australia.</w:t>
            </w:r>
          </w:p>
          <w:p w14:paraId="3A624693" w14:textId="77777777" w:rsidR="00E70704" w:rsidRDefault="00E70704" w:rsidP="00E70704">
            <w:pPr>
              <w:rPr>
                <w:lang w:val="en-US"/>
              </w:rPr>
            </w:pPr>
          </w:p>
          <w:p w14:paraId="673A3F34" w14:textId="77777777" w:rsidR="00E70704" w:rsidRDefault="00E70704" w:rsidP="00E70704">
            <w:pPr>
              <w:rPr>
                <w:lang w:val="en-US"/>
              </w:rPr>
            </w:pPr>
          </w:p>
          <w:p w14:paraId="489EC219" w14:textId="6DFB3FE6" w:rsidR="00E70704" w:rsidRPr="000A0016" w:rsidRDefault="00E70704" w:rsidP="00E70704">
            <w:pPr>
              <w:spacing w:before="240"/>
              <w:rPr>
                <w:szCs w:val="28"/>
              </w:rPr>
            </w:pPr>
          </w:p>
        </w:tc>
      </w:tr>
      <w:tr w:rsidR="00B96B01" w:rsidRPr="000A0016" w14:paraId="62407A3F" w14:textId="77777777" w:rsidTr="4A614A2D">
        <w:trPr>
          <w:trHeight w:val="3429"/>
        </w:trPr>
        <w:tc>
          <w:tcPr>
            <w:tcW w:w="3685" w:type="dxa"/>
          </w:tcPr>
          <w:p w14:paraId="606DE4F9" w14:textId="7FB5C4D9" w:rsidR="00B96B01" w:rsidRPr="000A0016" w:rsidRDefault="00B96B01" w:rsidP="00B96B01">
            <w:pPr>
              <w:spacing w:before="240"/>
              <w:rPr>
                <w:szCs w:val="28"/>
              </w:rPr>
            </w:pPr>
            <w:r>
              <w:rPr>
                <w:noProof/>
                <w:lang w:val="en-US"/>
                <w14:ligatures w14:val="standardContextual"/>
              </w:rPr>
              <w:drawing>
                <wp:inline distT="0" distB="0" distL="0" distR="0" wp14:anchorId="7B4DAB78" wp14:editId="353CA803">
                  <wp:extent cx="1701800" cy="1701800"/>
                  <wp:effectExtent l="0" t="0" r="0" b="0"/>
                  <wp:docPr id="987625341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7625341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887" cy="1701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</w:tcPr>
          <w:p w14:paraId="4A6A5B8C" w14:textId="77777777" w:rsidR="00B96B01" w:rsidRDefault="00B96B01" w:rsidP="00B96B01">
            <w:pPr>
              <w:rPr>
                <w:lang w:val="en-US"/>
              </w:rPr>
            </w:pPr>
          </w:p>
          <w:p w14:paraId="6D46DFCD" w14:textId="77777777" w:rsidR="00B96B01" w:rsidRDefault="00B96B01" w:rsidP="00B96B01">
            <w:pPr>
              <w:rPr>
                <w:lang w:val="en-US"/>
              </w:rPr>
            </w:pPr>
            <w:r>
              <w:rPr>
                <w:lang w:val="en-US"/>
              </w:rPr>
              <w:t xml:space="preserve">Parents with an intellectual disability can face more problems than most people. </w:t>
            </w:r>
          </w:p>
          <w:p w14:paraId="5304A26C" w14:textId="77777777" w:rsidR="00B96B01" w:rsidRDefault="00B96B01" w:rsidP="00B96B01">
            <w:pPr>
              <w:rPr>
                <w:lang w:val="en-US"/>
              </w:rPr>
            </w:pPr>
          </w:p>
          <w:p w14:paraId="73D7F940" w14:textId="77777777" w:rsidR="00B96B01" w:rsidRDefault="00B96B01" w:rsidP="00B96B01">
            <w:pPr>
              <w:rPr>
                <w:lang w:val="en-US"/>
              </w:rPr>
            </w:pPr>
          </w:p>
          <w:p w14:paraId="72F5FEE5" w14:textId="771265E1" w:rsidR="00B96B01" w:rsidRPr="000A0016" w:rsidRDefault="00B96B01" w:rsidP="00B96B01">
            <w:pPr>
              <w:spacing w:before="240"/>
              <w:rPr>
                <w:szCs w:val="28"/>
              </w:rPr>
            </w:pPr>
          </w:p>
        </w:tc>
      </w:tr>
      <w:tr w:rsidR="00B96B01" w:rsidRPr="000A0016" w14:paraId="158D0D7B" w14:textId="77777777" w:rsidTr="4A614A2D">
        <w:trPr>
          <w:trHeight w:val="2829"/>
        </w:trPr>
        <w:tc>
          <w:tcPr>
            <w:tcW w:w="3685" w:type="dxa"/>
          </w:tcPr>
          <w:p w14:paraId="3F81FB4B" w14:textId="77777777" w:rsidR="00B96B01" w:rsidRDefault="00B96B01" w:rsidP="00B96B01">
            <w:pPr>
              <w:rPr>
                <w:lang w:val="en-US"/>
              </w:rPr>
            </w:pPr>
            <w:r>
              <w:rPr>
                <w:noProof/>
                <w:lang w:val="en-US"/>
                <w14:ligatures w14:val="standardContextual"/>
              </w:rPr>
              <w:drawing>
                <wp:inline distT="0" distB="0" distL="0" distR="0" wp14:anchorId="3B135557" wp14:editId="2EF07F57">
                  <wp:extent cx="1581150" cy="1784181"/>
                  <wp:effectExtent l="0" t="0" r="0" b="6985"/>
                  <wp:docPr id="565175603" name="Picture 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5175603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5201" cy="1788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924D93" w14:textId="23394275" w:rsidR="00B96B01" w:rsidRDefault="00B96B01" w:rsidP="00B96B01">
            <w:pPr>
              <w:rPr>
                <w:lang w:val="en-US"/>
              </w:rPr>
            </w:pPr>
            <w:r>
              <w:rPr>
                <w:noProof/>
                <w:lang w:val="en-US"/>
                <w14:ligatures w14:val="standardContextual"/>
              </w:rPr>
              <w:drawing>
                <wp:anchor distT="0" distB="0" distL="114300" distR="114300" simplePos="0" relativeHeight="251662341" behindDoc="1" locked="0" layoutInCell="1" allowOverlap="1" wp14:anchorId="5DD87E94" wp14:editId="5B51F702">
                  <wp:simplePos x="0" y="0"/>
                  <wp:positionH relativeFrom="column">
                    <wp:posOffset>17145</wp:posOffset>
                  </wp:positionH>
                  <wp:positionV relativeFrom="paragraph">
                    <wp:posOffset>205105</wp:posOffset>
                  </wp:positionV>
                  <wp:extent cx="1835150" cy="1571190"/>
                  <wp:effectExtent l="0" t="0" r="0" b="0"/>
                  <wp:wrapTight wrapText="bothSides">
                    <wp:wrapPolygon edited="0">
                      <wp:start x="0" y="0"/>
                      <wp:lineTo x="0" y="21216"/>
                      <wp:lineTo x="21301" y="21216"/>
                      <wp:lineTo x="21301" y="0"/>
                      <wp:lineTo x="0" y="0"/>
                    </wp:wrapPolygon>
                  </wp:wrapTight>
                  <wp:docPr id="1163195890" name="Picture 9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3195890" name="Picture 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150" cy="1571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FB6FEBC" w14:textId="77777777" w:rsidR="00B96B01" w:rsidRDefault="00B96B01" w:rsidP="00B96B01">
            <w:pPr>
              <w:rPr>
                <w:lang w:val="en-US"/>
              </w:rPr>
            </w:pPr>
            <w:r>
              <w:rPr>
                <w:noProof/>
                <w:lang w:val="en-US"/>
                <w14:ligatures w14:val="standardContextual"/>
              </w:rPr>
              <w:lastRenderedPageBreak/>
              <w:drawing>
                <wp:inline distT="0" distB="0" distL="0" distR="0" wp14:anchorId="2F478C39" wp14:editId="73065527">
                  <wp:extent cx="1708150" cy="1708150"/>
                  <wp:effectExtent l="0" t="0" r="6350" b="0"/>
                  <wp:docPr id="1602167014" name="Picture 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2167014" name="Picture 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8150" cy="170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572F5D" w14:textId="77777777" w:rsidR="00B96B01" w:rsidRPr="00871740" w:rsidRDefault="00B96B01" w:rsidP="00B96B01">
            <w:pPr>
              <w:rPr>
                <w:sz w:val="20"/>
                <w:szCs w:val="16"/>
                <w:lang w:val="en-US"/>
              </w:rPr>
            </w:pPr>
          </w:p>
          <w:p w14:paraId="0DC0DE0D" w14:textId="77777777" w:rsidR="00B96B01" w:rsidRDefault="00B96B01" w:rsidP="00B96B01">
            <w:pPr>
              <w:rPr>
                <w:lang w:val="en-US"/>
              </w:rPr>
            </w:pPr>
            <w:r>
              <w:rPr>
                <w:noProof/>
                <w:lang w:val="en-US"/>
                <w14:ligatures w14:val="standardContextual"/>
              </w:rPr>
              <w:drawing>
                <wp:inline distT="0" distB="0" distL="0" distR="0" wp14:anchorId="044DCC47" wp14:editId="54FD9FBE">
                  <wp:extent cx="2057400" cy="1503582"/>
                  <wp:effectExtent l="0" t="0" r="0" b="1905"/>
                  <wp:docPr id="1176429584" name="Picture 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429584" name="Picture 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2948" cy="15076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9EA1D2" w14:textId="767F4B5C" w:rsidR="00B96B01" w:rsidRPr="000A0016" w:rsidRDefault="00B96B01" w:rsidP="00B96B01">
            <w:pPr>
              <w:spacing w:before="240"/>
              <w:rPr>
                <w:b/>
                <w:bCs/>
                <w:szCs w:val="28"/>
              </w:rPr>
            </w:pPr>
          </w:p>
        </w:tc>
        <w:tc>
          <w:tcPr>
            <w:tcW w:w="5387" w:type="dxa"/>
          </w:tcPr>
          <w:p w14:paraId="550E03BB" w14:textId="77777777" w:rsidR="00B96B01" w:rsidRDefault="00B96B01" w:rsidP="00B96B01">
            <w:pPr>
              <w:rPr>
                <w:lang w:val="en-US"/>
              </w:rPr>
            </w:pPr>
          </w:p>
          <w:p w14:paraId="15B20C81" w14:textId="77777777" w:rsidR="00B96B01" w:rsidRDefault="00B96B01" w:rsidP="00B96B01">
            <w:pPr>
              <w:rPr>
                <w:lang w:val="en-US"/>
              </w:rPr>
            </w:pPr>
            <w:r>
              <w:rPr>
                <w:lang w:val="en-US"/>
              </w:rPr>
              <w:t xml:space="preserve">Parents with an intellectual disability are more likely to </w:t>
            </w:r>
          </w:p>
          <w:p w14:paraId="6A967618" w14:textId="77777777" w:rsidR="00B96B01" w:rsidRDefault="00B96B01" w:rsidP="00B96B01">
            <w:pPr>
              <w:rPr>
                <w:lang w:val="en-US"/>
              </w:rPr>
            </w:pPr>
          </w:p>
          <w:p w14:paraId="293D70A1" w14:textId="77777777" w:rsidR="00B96B01" w:rsidRDefault="00B96B01" w:rsidP="00B96B01">
            <w:pPr>
              <w:pStyle w:val="ListParagraph"/>
              <w:numPr>
                <w:ilvl w:val="0"/>
                <w:numId w:val="24"/>
              </w:numPr>
              <w:rPr>
                <w:lang w:val="en-US"/>
              </w:rPr>
            </w:pPr>
            <w:r w:rsidRPr="009E6DCA">
              <w:rPr>
                <w:lang w:val="en-US"/>
              </w:rPr>
              <w:t xml:space="preserve">have </w:t>
            </w:r>
            <w:r>
              <w:rPr>
                <w:lang w:val="en-US"/>
              </w:rPr>
              <w:t xml:space="preserve">trouble paying for everyday things like rent and </w:t>
            </w:r>
            <w:proofErr w:type="gramStart"/>
            <w:r>
              <w:rPr>
                <w:lang w:val="en-US"/>
              </w:rPr>
              <w:t>food</w:t>
            </w:r>
            <w:proofErr w:type="gramEnd"/>
          </w:p>
          <w:p w14:paraId="35169845" w14:textId="77777777" w:rsidR="00B96B01" w:rsidRDefault="00B96B01" w:rsidP="00B96B01">
            <w:pPr>
              <w:pStyle w:val="ListParagraph"/>
              <w:rPr>
                <w:lang w:val="en-US"/>
              </w:rPr>
            </w:pPr>
          </w:p>
          <w:p w14:paraId="3EDC695B" w14:textId="77777777" w:rsidR="00B96B01" w:rsidRPr="00DF76D3" w:rsidRDefault="00B96B01" w:rsidP="00CB4FF2">
            <w:pPr>
              <w:pStyle w:val="ListParagraph"/>
              <w:spacing w:line="240" w:lineRule="auto"/>
              <w:rPr>
                <w:lang w:val="en-US"/>
              </w:rPr>
            </w:pPr>
          </w:p>
          <w:p w14:paraId="28C29D2E" w14:textId="2A927740" w:rsidR="00B96B01" w:rsidRDefault="00283138" w:rsidP="00B96B01">
            <w:pPr>
              <w:pStyle w:val="ListParagraph"/>
              <w:numPr>
                <w:ilvl w:val="0"/>
                <w:numId w:val="24"/>
              </w:numPr>
              <w:rPr>
                <w:lang w:val="en-US"/>
              </w:rPr>
            </w:pPr>
            <w:r>
              <w:rPr>
                <w:lang w:val="en-US"/>
              </w:rPr>
              <w:t xml:space="preserve">depend </w:t>
            </w:r>
            <w:r w:rsidR="00B96B01" w:rsidRPr="009E6DCA">
              <w:rPr>
                <w:lang w:val="en-US"/>
              </w:rPr>
              <w:t>on Government payments like the Disability Support Pension</w:t>
            </w:r>
          </w:p>
          <w:p w14:paraId="4D14AE60" w14:textId="77777777" w:rsidR="00B96B01" w:rsidRPr="0026499E" w:rsidRDefault="00B96B01" w:rsidP="00B96B01">
            <w:pPr>
              <w:pStyle w:val="ListParagraph"/>
              <w:rPr>
                <w:sz w:val="40"/>
                <w:szCs w:val="32"/>
                <w:lang w:val="en-US"/>
              </w:rPr>
            </w:pPr>
          </w:p>
          <w:p w14:paraId="19405852" w14:textId="77777777" w:rsidR="00B96B01" w:rsidRPr="00B96B01" w:rsidRDefault="00B96B01" w:rsidP="00B96B01">
            <w:pPr>
              <w:rPr>
                <w:lang w:val="en-US"/>
              </w:rPr>
            </w:pPr>
          </w:p>
          <w:p w14:paraId="54890539" w14:textId="77777777" w:rsidR="00B96B01" w:rsidRPr="006264C3" w:rsidRDefault="00B96B01" w:rsidP="00CB4FF2">
            <w:pPr>
              <w:pStyle w:val="ListParagraph"/>
              <w:spacing w:line="240" w:lineRule="auto"/>
              <w:rPr>
                <w:lang w:val="en-US"/>
              </w:rPr>
            </w:pPr>
          </w:p>
          <w:p w14:paraId="279A47D5" w14:textId="77777777" w:rsidR="00B96B01" w:rsidRDefault="00B96B01" w:rsidP="00B96B01">
            <w:pPr>
              <w:pStyle w:val="ListParagraph"/>
              <w:numPr>
                <w:ilvl w:val="0"/>
                <w:numId w:val="24"/>
              </w:numPr>
              <w:rPr>
                <w:lang w:val="en-US"/>
              </w:rPr>
            </w:pPr>
            <w:r>
              <w:rPr>
                <w:lang w:val="en-US"/>
              </w:rPr>
              <w:t>have trouble finding and keeping a job</w:t>
            </w:r>
          </w:p>
          <w:p w14:paraId="64C26DF9" w14:textId="77777777" w:rsidR="00B96B01" w:rsidRPr="00DF76D3" w:rsidRDefault="00B96B01" w:rsidP="00B96B01">
            <w:pPr>
              <w:pStyle w:val="ListParagraph"/>
              <w:rPr>
                <w:lang w:val="en-US"/>
              </w:rPr>
            </w:pPr>
          </w:p>
          <w:p w14:paraId="1201E11F" w14:textId="77777777" w:rsidR="00B96B01" w:rsidRDefault="00B96B01" w:rsidP="00CB4FF2">
            <w:pPr>
              <w:pStyle w:val="ListParagraph"/>
              <w:spacing w:line="240" w:lineRule="auto"/>
              <w:rPr>
                <w:sz w:val="40"/>
                <w:szCs w:val="32"/>
                <w:lang w:val="en-US"/>
              </w:rPr>
            </w:pPr>
          </w:p>
          <w:p w14:paraId="1687DB52" w14:textId="77777777" w:rsidR="00B96B01" w:rsidRPr="0026499E" w:rsidRDefault="00B96B01" w:rsidP="00B96B01">
            <w:pPr>
              <w:pStyle w:val="ListParagraph"/>
              <w:rPr>
                <w:sz w:val="40"/>
                <w:szCs w:val="32"/>
                <w:lang w:val="en-US"/>
              </w:rPr>
            </w:pPr>
          </w:p>
          <w:p w14:paraId="6D2618CF" w14:textId="77777777" w:rsidR="00B96B01" w:rsidRPr="009E6DCA" w:rsidRDefault="00B96B01" w:rsidP="00B96B01">
            <w:pPr>
              <w:pStyle w:val="ListParagraph"/>
              <w:numPr>
                <w:ilvl w:val="0"/>
                <w:numId w:val="24"/>
              </w:numPr>
              <w:rPr>
                <w:lang w:val="en-US"/>
              </w:rPr>
            </w:pPr>
            <w:r w:rsidRPr="4A614A2D">
              <w:rPr>
                <w:lang w:val="en-US"/>
              </w:rPr>
              <w:t>have their kids taken away by child protection services.</w:t>
            </w:r>
          </w:p>
          <w:p w14:paraId="6992A007" w14:textId="77777777" w:rsidR="00B96B01" w:rsidRDefault="00B96B01" w:rsidP="00B96B01">
            <w:pPr>
              <w:rPr>
                <w:lang w:val="en-US"/>
              </w:rPr>
            </w:pPr>
          </w:p>
          <w:p w14:paraId="39121CDC" w14:textId="77777777" w:rsidR="00B96B01" w:rsidRDefault="00B96B01" w:rsidP="00B96B01">
            <w:pPr>
              <w:rPr>
                <w:lang w:val="en-US"/>
              </w:rPr>
            </w:pPr>
          </w:p>
          <w:p w14:paraId="06B2D474" w14:textId="3A7A0785" w:rsidR="00B96B01" w:rsidRPr="000A0016" w:rsidRDefault="00B96B01" w:rsidP="00B96B01">
            <w:pPr>
              <w:spacing w:before="240"/>
              <w:rPr>
                <w:szCs w:val="28"/>
              </w:rPr>
            </w:pPr>
          </w:p>
        </w:tc>
      </w:tr>
      <w:tr w:rsidR="00B96B01" w:rsidRPr="000A0016" w14:paraId="267A5D83" w14:textId="77777777" w:rsidTr="4A614A2D">
        <w:trPr>
          <w:trHeight w:val="2839"/>
        </w:trPr>
        <w:tc>
          <w:tcPr>
            <w:tcW w:w="3685" w:type="dxa"/>
          </w:tcPr>
          <w:p w14:paraId="40B7E858" w14:textId="300B6E70" w:rsidR="00B96B01" w:rsidRDefault="00B93678" w:rsidP="00B96B01">
            <w:pPr>
              <w:rPr>
                <w:lang w:val="en-US"/>
              </w:rPr>
            </w:pPr>
            <w:r>
              <w:rPr>
                <w:noProof/>
                <w:lang w:val="en-US"/>
                <w14:ligatures w14:val="standardContextual"/>
              </w:rPr>
              <w:lastRenderedPageBreak/>
              <w:drawing>
                <wp:anchor distT="0" distB="0" distL="114300" distR="114300" simplePos="0" relativeHeight="251679749" behindDoc="1" locked="0" layoutInCell="1" allowOverlap="1" wp14:anchorId="2926CC62" wp14:editId="3F0A675B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1498600</wp:posOffset>
                  </wp:positionV>
                  <wp:extent cx="1428750" cy="1428750"/>
                  <wp:effectExtent l="0" t="0" r="0" b="0"/>
                  <wp:wrapTight wrapText="bothSides">
                    <wp:wrapPolygon edited="0">
                      <wp:start x="9216" y="288"/>
                      <wp:lineTo x="2880" y="1152"/>
                      <wp:lineTo x="2880" y="3744"/>
                      <wp:lineTo x="6912" y="5472"/>
                      <wp:lineTo x="2304" y="10080"/>
                      <wp:lineTo x="0" y="14112"/>
                      <wp:lineTo x="0" y="16992"/>
                      <wp:lineTo x="1440" y="19296"/>
                      <wp:lineTo x="1152" y="21312"/>
                      <wp:lineTo x="20448" y="21312"/>
                      <wp:lineTo x="20160" y="19296"/>
                      <wp:lineTo x="21312" y="16704"/>
                      <wp:lineTo x="21312" y="13248"/>
                      <wp:lineTo x="18720" y="10080"/>
                      <wp:lineTo x="13536" y="5472"/>
                      <wp:lineTo x="18720" y="5472"/>
                      <wp:lineTo x="18432" y="2592"/>
                      <wp:lineTo x="10656" y="288"/>
                      <wp:lineTo x="9216" y="288"/>
                    </wp:wrapPolygon>
                  </wp:wrapTight>
                  <wp:docPr id="2118115739" name="Picture 6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8115739" name="Picture 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96B01">
              <w:rPr>
                <w:noProof/>
                <w:lang w:val="en-US"/>
                <w14:ligatures w14:val="standardContextual"/>
              </w:rPr>
              <w:drawing>
                <wp:inline distT="0" distB="0" distL="0" distR="0" wp14:anchorId="71C19660" wp14:editId="727DEFB9">
                  <wp:extent cx="1495425" cy="1462453"/>
                  <wp:effectExtent l="0" t="0" r="0" b="4445"/>
                  <wp:docPr id="483337259" name="Picture 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3337259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928" b="10880"/>
                          <a:stretch/>
                        </pic:blipFill>
                        <pic:spPr bwMode="auto">
                          <a:xfrm>
                            <a:off x="0" y="0"/>
                            <a:ext cx="1498626" cy="14655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A595567" w14:textId="18522064" w:rsidR="00B96B01" w:rsidRDefault="00B96B01" w:rsidP="00B96B01">
            <w:pPr>
              <w:rPr>
                <w:lang w:val="en-US"/>
              </w:rPr>
            </w:pPr>
          </w:p>
          <w:p w14:paraId="002E3DAB" w14:textId="27602F83" w:rsidR="00B96B01" w:rsidRDefault="00B96B01" w:rsidP="00B96B01">
            <w:pPr>
              <w:rPr>
                <w:lang w:val="en-US"/>
              </w:rPr>
            </w:pPr>
          </w:p>
          <w:p w14:paraId="5F4AE905" w14:textId="01560EB5" w:rsidR="00B96B01" w:rsidRPr="000A0016" w:rsidRDefault="00E1586F" w:rsidP="00B96B01">
            <w:pPr>
              <w:spacing w:before="240"/>
              <w:rPr>
                <w:b/>
                <w:bCs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80773" behindDoc="1" locked="0" layoutInCell="1" allowOverlap="1" wp14:anchorId="4CA8D0FF" wp14:editId="0D2BE67A">
                  <wp:simplePos x="0" y="0"/>
                  <wp:positionH relativeFrom="column">
                    <wp:posOffset>188595</wp:posOffset>
                  </wp:positionH>
                  <wp:positionV relativeFrom="paragraph">
                    <wp:posOffset>779145</wp:posOffset>
                  </wp:positionV>
                  <wp:extent cx="1285875" cy="1285875"/>
                  <wp:effectExtent l="0" t="0" r="0" b="9525"/>
                  <wp:wrapTight wrapText="bothSides">
                    <wp:wrapPolygon edited="0">
                      <wp:start x="14080" y="0"/>
                      <wp:lineTo x="11840" y="3200"/>
                      <wp:lineTo x="9920" y="5440"/>
                      <wp:lineTo x="3840" y="7680"/>
                      <wp:lineTo x="1920" y="8960"/>
                      <wp:lineTo x="2240" y="10880"/>
                      <wp:lineTo x="960" y="16000"/>
                      <wp:lineTo x="960" y="17280"/>
                      <wp:lineTo x="2560" y="21120"/>
                      <wp:lineTo x="2880" y="21440"/>
                      <wp:lineTo x="17920" y="21440"/>
                      <wp:lineTo x="18240" y="21120"/>
                      <wp:lineTo x="20160" y="16000"/>
                      <wp:lineTo x="20800" y="10880"/>
                      <wp:lineTo x="18560" y="5120"/>
                      <wp:lineTo x="17920" y="2240"/>
                      <wp:lineTo x="16960" y="0"/>
                      <wp:lineTo x="14080" y="0"/>
                    </wp:wrapPolygon>
                  </wp:wrapTight>
                  <wp:docPr id="1576561729" name="Picture 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6561729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87" w:type="dxa"/>
          </w:tcPr>
          <w:p w14:paraId="32B1CFC9" w14:textId="77777777" w:rsidR="00B96B01" w:rsidRDefault="00B96B01" w:rsidP="00B96B01">
            <w:pPr>
              <w:rPr>
                <w:lang w:val="en-US"/>
              </w:rPr>
            </w:pPr>
          </w:p>
          <w:p w14:paraId="6A7D13F4" w14:textId="494F99B8" w:rsidR="00B96B01" w:rsidRDefault="00B96B01" w:rsidP="00B96B01">
            <w:pPr>
              <w:rPr>
                <w:lang w:val="en-US"/>
              </w:rPr>
            </w:pPr>
            <w:r>
              <w:rPr>
                <w:lang w:val="en-US"/>
              </w:rPr>
              <w:t>Many parents with an intellectual disability also</w:t>
            </w:r>
          </w:p>
          <w:p w14:paraId="5B7371D9" w14:textId="77777777" w:rsidR="00B96B01" w:rsidRDefault="00B96B01" w:rsidP="00B96B01">
            <w:pPr>
              <w:rPr>
                <w:lang w:val="en-US"/>
              </w:rPr>
            </w:pPr>
          </w:p>
          <w:p w14:paraId="76E3757C" w14:textId="77777777" w:rsidR="00B96B01" w:rsidRDefault="00B96B01" w:rsidP="00B96B01">
            <w:pPr>
              <w:pStyle w:val="ListParagraph"/>
              <w:numPr>
                <w:ilvl w:val="0"/>
                <w:numId w:val="25"/>
              </w:numPr>
              <w:rPr>
                <w:lang w:val="en-US"/>
              </w:rPr>
            </w:pPr>
            <w:r>
              <w:rPr>
                <w:lang w:val="en-US"/>
              </w:rPr>
              <w:t>have a hard time getting good parenting support</w:t>
            </w:r>
          </w:p>
          <w:p w14:paraId="0F1F0638" w14:textId="77777777" w:rsidR="00B96B01" w:rsidRDefault="00B96B01" w:rsidP="00B96B01">
            <w:pPr>
              <w:pStyle w:val="ListParagraph"/>
              <w:spacing w:line="480" w:lineRule="auto"/>
              <w:rPr>
                <w:lang w:val="en-US"/>
              </w:rPr>
            </w:pPr>
          </w:p>
          <w:p w14:paraId="75A2E2E2" w14:textId="77777777" w:rsidR="00B96C06" w:rsidRDefault="00B96B01" w:rsidP="00B96C06">
            <w:pPr>
              <w:pStyle w:val="ListParagraph"/>
              <w:numPr>
                <w:ilvl w:val="0"/>
                <w:numId w:val="25"/>
              </w:numPr>
              <w:rPr>
                <w:lang w:val="en-US"/>
              </w:rPr>
            </w:pPr>
            <w:r>
              <w:rPr>
                <w:lang w:val="en-US"/>
              </w:rPr>
              <w:t>have trouble finding accessible information about parenting</w:t>
            </w:r>
          </w:p>
          <w:p w14:paraId="6F2E0DA2" w14:textId="77777777" w:rsidR="00B96C06" w:rsidRDefault="00B96C06" w:rsidP="00B96C06">
            <w:pPr>
              <w:rPr>
                <w:lang w:val="en-US"/>
              </w:rPr>
            </w:pPr>
          </w:p>
          <w:p w14:paraId="65C79D47" w14:textId="77777777" w:rsidR="00CB4FF2" w:rsidRPr="00B96C06" w:rsidRDefault="00CB4FF2" w:rsidP="00B96C06">
            <w:pPr>
              <w:rPr>
                <w:lang w:val="en-US"/>
              </w:rPr>
            </w:pPr>
          </w:p>
          <w:p w14:paraId="1ECC80EA" w14:textId="71FE43E2" w:rsidR="00B96B01" w:rsidRPr="00B96C06" w:rsidRDefault="007C60CB" w:rsidP="00B96C06">
            <w:pPr>
              <w:pStyle w:val="ListParagraph"/>
              <w:numPr>
                <w:ilvl w:val="0"/>
                <w:numId w:val="25"/>
              </w:numPr>
              <w:rPr>
                <w:lang w:val="en-US"/>
              </w:rPr>
            </w:pPr>
            <w:r>
              <w:rPr>
                <w:lang w:val="en-US"/>
              </w:rPr>
              <w:t>get</w:t>
            </w:r>
            <w:r w:rsidR="00B96C06">
              <w:rPr>
                <w:lang w:val="en-US"/>
              </w:rPr>
              <w:t xml:space="preserve"> treated badly by</w:t>
            </w:r>
            <w:r w:rsidR="00B96B01" w:rsidRPr="00B96C06">
              <w:rPr>
                <w:lang w:val="en-US"/>
              </w:rPr>
              <w:t xml:space="preserve"> supports and services.</w:t>
            </w:r>
          </w:p>
        </w:tc>
      </w:tr>
      <w:tr w:rsidR="00B96B01" w:rsidRPr="000A0016" w14:paraId="783E160F" w14:textId="77777777" w:rsidTr="4A614A2D">
        <w:trPr>
          <w:trHeight w:val="4395"/>
        </w:trPr>
        <w:tc>
          <w:tcPr>
            <w:tcW w:w="3685" w:type="dxa"/>
          </w:tcPr>
          <w:p w14:paraId="1B9DF745" w14:textId="00E12A06" w:rsidR="00B96B01" w:rsidRDefault="00B96B01" w:rsidP="00B96B01">
            <w:pPr>
              <w:rPr>
                <w:noProof/>
                <w:lang w:val="en-US"/>
                <w14:ligatures w14:val="standardContextual"/>
              </w:rPr>
            </w:pPr>
            <w:r>
              <w:rPr>
                <w:noProof/>
                <w:lang w:val="en-US"/>
                <w14:ligatures w14:val="standardContextual"/>
              </w:rPr>
              <w:lastRenderedPageBreak/>
              <w:drawing>
                <wp:inline distT="0" distB="0" distL="0" distR="0" wp14:anchorId="5915E34C" wp14:editId="20E62F7D">
                  <wp:extent cx="1835150" cy="1835150"/>
                  <wp:effectExtent l="0" t="0" r="0" b="0"/>
                  <wp:docPr id="1015058361" name="Picture 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5058361" name="Picture 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150" cy="183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</w:tcPr>
          <w:p w14:paraId="058F4818" w14:textId="77777777" w:rsidR="00B96B01" w:rsidRDefault="00B96B01" w:rsidP="00B96B01">
            <w:pPr>
              <w:rPr>
                <w:lang w:val="en-US"/>
              </w:rPr>
            </w:pPr>
          </w:p>
          <w:p w14:paraId="64CD86C6" w14:textId="77777777" w:rsidR="00B96B01" w:rsidRDefault="00B96B01" w:rsidP="00B96B01">
            <w:pPr>
              <w:rPr>
                <w:lang w:val="en-US"/>
              </w:rPr>
            </w:pPr>
            <w:r>
              <w:rPr>
                <w:lang w:val="en-US"/>
              </w:rPr>
              <w:t xml:space="preserve">The </w:t>
            </w:r>
            <w:r w:rsidRPr="00C83D05">
              <w:rPr>
                <w:b/>
                <w:bCs/>
                <w:lang w:val="en-US"/>
              </w:rPr>
              <w:t>United Nations Convention on the Rights of Persons with Disabilities</w:t>
            </w:r>
            <w:r>
              <w:rPr>
                <w:lang w:val="en-US"/>
              </w:rPr>
              <w:t xml:space="preserve"> says people with disability have the right to be parents just like everyone else.</w:t>
            </w:r>
          </w:p>
          <w:p w14:paraId="3BB853C4" w14:textId="77777777" w:rsidR="00B96B01" w:rsidRDefault="00B96B01" w:rsidP="00B96B01">
            <w:pPr>
              <w:rPr>
                <w:lang w:val="en-US"/>
              </w:rPr>
            </w:pPr>
          </w:p>
          <w:p w14:paraId="1623D8BA" w14:textId="77777777" w:rsidR="00B96B01" w:rsidRDefault="00B96B01" w:rsidP="00B96B01">
            <w:pPr>
              <w:rPr>
                <w:lang w:val="en-US"/>
              </w:rPr>
            </w:pPr>
          </w:p>
        </w:tc>
      </w:tr>
      <w:tr w:rsidR="00B96B01" w:rsidRPr="000A0016" w14:paraId="6460276F" w14:textId="77777777" w:rsidTr="4A614A2D">
        <w:trPr>
          <w:trHeight w:val="2839"/>
        </w:trPr>
        <w:tc>
          <w:tcPr>
            <w:tcW w:w="3685" w:type="dxa"/>
          </w:tcPr>
          <w:p w14:paraId="50E0ED07" w14:textId="57D5A870" w:rsidR="00B96B01" w:rsidRDefault="00B96B01" w:rsidP="00B96B01">
            <w:pPr>
              <w:rPr>
                <w:noProof/>
                <w:lang w:val="en-US"/>
                <w14:ligatures w14:val="standardContextual"/>
              </w:rPr>
            </w:pPr>
            <w:r>
              <w:rPr>
                <w:noProof/>
                <w:lang w:val="en-US"/>
                <w14:ligatures w14:val="standardContextual"/>
              </w:rPr>
              <w:drawing>
                <wp:inline distT="0" distB="0" distL="0" distR="0" wp14:anchorId="3AABA5BB" wp14:editId="646290E7">
                  <wp:extent cx="1892300" cy="1722758"/>
                  <wp:effectExtent l="0" t="0" r="0" b="0"/>
                  <wp:docPr id="1501450039" name="Picture 10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1450039" name="Picture 1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3405" cy="1723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</w:tcPr>
          <w:p w14:paraId="6FA1A2DD" w14:textId="77777777" w:rsidR="00B96B01" w:rsidRDefault="00B96B01" w:rsidP="00B96B01">
            <w:pPr>
              <w:rPr>
                <w:lang w:val="en-US"/>
              </w:rPr>
            </w:pPr>
          </w:p>
          <w:p w14:paraId="26F1FB43" w14:textId="77777777" w:rsidR="00B96B01" w:rsidRDefault="00B96B01" w:rsidP="00B96B01">
            <w:pPr>
              <w:rPr>
                <w:lang w:val="en-US"/>
              </w:rPr>
            </w:pPr>
            <w:r>
              <w:rPr>
                <w:lang w:val="en-US"/>
              </w:rPr>
              <w:t>The NDIS needs to do better to make sure parents with an intellectual disability get the right support.</w:t>
            </w:r>
          </w:p>
          <w:p w14:paraId="2C41004C" w14:textId="77777777" w:rsidR="00B96B01" w:rsidRDefault="00B96B01" w:rsidP="00B96B01">
            <w:pPr>
              <w:rPr>
                <w:lang w:val="en-US"/>
              </w:rPr>
            </w:pPr>
          </w:p>
          <w:p w14:paraId="54B53DF9" w14:textId="77777777" w:rsidR="00B96B01" w:rsidRDefault="00B96B01" w:rsidP="00B96B01">
            <w:pPr>
              <w:rPr>
                <w:lang w:val="en-US"/>
              </w:rPr>
            </w:pPr>
          </w:p>
          <w:p w14:paraId="5FF21017" w14:textId="77777777" w:rsidR="00B96B01" w:rsidRDefault="00B96B01" w:rsidP="00B96B01">
            <w:pPr>
              <w:rPr>
                <w:lang w:val="en-US"/>
              </w:rPr>
            </w:pPr>
          </w:p>
        </w:tc>
      </w:tr>
    </w:tbl>
    <w:p w14:paraId="77ACB67C" w14:textId="7E9A5259" w:rsidR="004A1231" w:rsidRPr="000A0016" w:rsidRDefault="004A1231">
      <w:pPr>
        <w:rPr>
          <w:rFonts w:eastAsiaTheme="majorEastAsia" w:cstheme="minorHAnsi"/>
          <w:b/>
          <w:bCs/>
          <w:color w:val="003024"/>
          <w:sz w:val="36"/>
          <w:szCs w:val="36"/>
        </w:rPr>
      </w:pPr>
      <w:r w:rsidRPr="000A0016">
        <w:br w:type="page"/>
      </w:r>
    </w:p>
    <w:p w14:paraId="305D4352" w14:textId="6E37A9CB" w:rsidR="005E5F27" w:rsidRPr="000A0016" w:rsidRDefault="00B96C06" w:rsidP="00A33B1B">
      <w:pPr>
        <w:pStyle w:val="Heading2"/>
      </w:pPr>
      <w:bookmarkStart w:id="2" w:name="_Toc155872964"/>
      <w:r>
        <w:lastRenderedPageBreak/>
        <w:t>Getting parenting supports in the NDIS</w:t>
      </w:r>
      <w:bookmarkEnd w:id="2"/>
    </w:p>
    <w:tbl>
      <w:tblPr>
        <w:tblStyle w:val="TableGrid"/>
        <w:tblW w:w="91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85"/>
        <w:gridCol w:w="5472"/>
      </w:tblGrid>
      <w:tr w:rsidR="007B2211" w:rsidRPr="000A0016" w14:paraId="5D780922" w14:textId="77777777" w:rsidTr="4A614A2D">
        <w:trPr>
          <w:trHeight w:val="3061"/>
        </w:trPr>
        <w:tc>
          <w:tcPr>
            <w:tcW w:w="3685" w:type="dxa"/>
          </w:tcPr>
          <w:p w14:paraId="70DA06AE" w14:textId="77777777" w:rsidR="00464AD8" w:rsidRDefault="00464AD8" w:rsidP="007B2211">
            <w:pPr>
              <w:rPr>
                <w:lang w:val="en-US"/>
              </w:rPr>
            </w:pPr>
          </w:p>
          <w:p w14:paraId="058A4EDA" w14:textId="0625BD40" w:rsidR="007B2211" w:rsidRDefault="007B2211" w:rsidP="007B2211">
            <w:pPr>
              <w:rPr>
                <w:lang w:val="en-US"/>
              </w:rPr>
            </w:pPr>
            <w:r>
              <w:rPr>
                <w:noProof/>
                <w:lang w:val="en-US"/>
                <w14:ligatures w14:val="standardContextual"/>
              </w:rPr>
              <w:drawing>
                <wp:inline distT="0" distB="0" distL="0" distR="0" wp14:anchorId="31E901A9" wp14:editId="345DE222">
                  <wp:extent cx="1917015" cy="996950"/>
                  <wp:effectExtent l="0" t="0" r="0" b="0"/>
                  <wp:docPr id="1758860040" name="Picture 1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8860040" name="Picture 1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014" cy="1000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FFB50C" w14:textId="77777777" w:rsidR="007B2211" w:rsidRDefault="007B2211" w:rsidP="007B2211">
            <w:pPr>
              <w:rPr>
                <w:lang w:val="en-US"/>
              </w:rPr>
            </w:pPr>
          </w:p>
          <w:p w14:paraId="5DD15B82" w14:textId="77777777" w:rsidR="007B2211" w:rsidRDefault="007B2211" w:rsidP="007B2211">
            <w:pPr>
              <w:rPr>
                <w:sz w:val="20"/>
                <w:szCs w:val="16"/>
                <w:lang w:val="en-US"/>
              </w:rPr>
            </w:pPr>
          </w:p>
          <w:p w14:paraId="43B07560" w14:textId="77777777" w:rsidR="007B2211" w:rsidRPr="00A94C65" w:rsidRDefault="007B2211" w:rsidP="007B2211">
            <w:pPr>
              <w:rPr>
                <w:sz w:val="20"/>
                <w:szCs w:val="16"/>
                <w:lang w:val="en-US"/>
              </w:rPr>
            </w:pPr>
          </w:p>
          <w:p w14:paraId="6393B3F9" w14:textId="77777777" w:rsidR="007B2211" w:rsidRDefault="007B2211" w:rsidP="007B2211">
            <w:pPr>
              <w:rPr>
                <w:lang w:val="en-US"/>
              </w:rPr>
            </w:pPr>
            <w:r>
              <w:rPr>
                <w:noProof/>
                <w:lang w:val="en-US"/>
                <w14:ligatures w14:val="standardContextual"/>
              </w:rPr>
              <w:drawing>
                <wp:inline distT="0" distB="0" distL="0" distR="0" wp14:anchorId="176AD04F" wp14:editId="39B8A4BA">
                  <wp:extent cx="1828804" cy="1828804"/>
                  <wp:effectExtent l="0" t="0" r="0" b="0"/>
                  <wp:docPr id="497824813" name="Picture 1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7824813" name="Picture 1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4" cy="18288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6C37F7" w14:textId="77777777" w:rsidR="007B2211" w:rsidRPr="00721178" w:rsidRDefault="007B2211" w:rsidP="007B2211">
            <w:pPr>
              <w:rPr>
                <w:sz w:val="20"/>
                <w:szCs w:val="16"/>
                <w:lang w:val="en-US"/>
              </w:rPr>
            </w:pPr>
          </w:p>
          <w:p w14:paraId="36ABD6C6" w14:textId="77777777" w:rsidR="007B2211" w:rsidRDefault="007B2211" w:rsidP="007B2211">
            <w:pPr>
              <w:rPr>
                <w:lang w:val="en-US"/>
              </w:rPr>
            </w:pPr>
            <w:r>
              <w:rPr>
                <w:noProof/>
                <w:lang w:val="en-US"/>
                <w14:ligatures w14:val="standardContextual"/>
              </w:rPr>
              <w:drawing>
                <wp:inline distT="0" distB="0" distL="0" distR="0" wp14:anchorId="0606A09A" wp14:editId="7B9456FF">
                  <wp:extent cx="1625600" cy="1625600"/>
                  <wp:effectExtent l="0" t="0" r="0" b="0"/>
                  <wp:docPr id="622848332" name="Picture 1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2848332" name="Picture 1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5603" cy="16256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5B2DD0" w14:textId="77777777" w:rsidR="007B2211" w:rsidRDefault="007B2211" w:rsidP="007B2211">
            <w:pPr>
              <w:rPr>
                <w:sz w:val="20"/>
                <w:szCs w:val="16"/>
                <w:lang w:val="en-US"/>
              </w:rPr>
            </w:pPr>
          </w:p>
          <w:p w14:paraId="639D6641" w14:textId="35EE28A7" w:rsidR="007B2211" w:rsidRPr="00464AD8" w:rsidRDefault="007B2211" w:rsidP="00464AD8">
            <w:pPr>
              <w:rPr>
                <w:sz w:val="20"/>
                <w:szCs w:val="16"/>
                <w:lang w:val="en-US"/>
              </w:rPr>
            </w:pPr>
            <w:r>
              <w:rPr>
                <w:noProof/>
                <w:sz w:val="20"/>
                <w:szCs w:val="16"/>
                <w:lang w:val="en-US"/>
                <w14:ligatures w14:val="standardContextual"/>
              </w:rPr>
              <w:drawing>
                <wp:inline distT="0" distB="0" distL="0" distR="0" wp14:anchorId="44E03895" wp14:editId="04DA7644">
                  <wp:extent cx="1714500" cy="1714500"/>
                  <wp:effectExtent l="0" t="0" r="0" b="0"/>
                  <wp:docPr id="1995184774" name="Picture 1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5184774" name="Picture 1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2" w:type="dxa"/>
          </w:tcPr>
          <w:p w14:paraId="12426CD7" w14:textId="77777777" w:rsidR="007B2211" w:rsidRDefault="007B2211" w:rsidP="007B2211">
            <w:pPr>
              <w:rPr>
                <w:lang w:val="en-US"/>
              </w:rPr>
            </w:pPr>
          </w:p>
          <w:p w14:paraId="19563FB6" w14:textId="77777777" w:rsidR="007B2211" w:rsidRDefault="007B2211" w:rsidP="007B2211">
            <w:pPr>
              <w:rPr>
                <w:lang w:val="en-US"/>
              </w:rPr>
            </w:pPr>
            <w:r>
              <w:rPr>
                <w:lang w:val="en-US"/>
              </w:rPr>
              <w:t>The NDIS can provide parenting supports to people with an intellectual disability.</w:t>
            </w:r>
          </w:p>
          <w:p w14:paraId="1CD6E729" w14:textId="77777777" w:rsidR="007B2211" w:rsidRDefault="007B2211" w:rsidP="007B2211">
            <w:pPr>
              <w:rPr>
                <w:lang w:val="en-US"/>
              </w:rPr>
            </w:pPr>
          </w:p>
          <w:p w14:paraId="7B6ED2A7" w14:textId="77777777" w:rsidR="007B2211" w:rsidRDefault="007B2211" w:rsidP="007B2211">
            <w:pPr>
              <w:rPr>
                <w:lang w:val="en-US"/>
              </w:rPr>
            </w:pPr>
          </w:p>
          <w:p w14:paraId="6EE65E22" w14:textId="77777777" w:rsidR="007B2211" w:rsidRDefault="007B2211" w:rsidP="007B2211">
            <w:pPr>
              <w:rPr>
                <w:lang w:val="en-US"/>
              </w:rPr>
            </w:pPr>
          </w:p>
          <w:p w14:paraId="65944ACD" w14:textId="77777777" w:rsidR="007B2211" w:rsidRDefault="007B2211" w:rsidP="007B2211">
            <w:pPr>
              <w:rPr>
                <w:lang w:val="en-US"/>
              </w:rPr>
            </w:pPr>
          </w:p>
          <w:p w14:paraId="05067750" w14:textId="77777777" w:rsidR="007B2211" w:rsidRDefault="007B2211" w:rsidP="007B2211">
            <w:pPr>
              <w:rPr>
                <w:lang w:val="en-US"/>
              </w:rPr>
            </w:pPr>
            <w:r>
              <w:rPr>
                <w:lang w:val="en-US"/>
              </w:rPr>
              <w:t>For example</w:t>
            </w:r>
          </w:p>
          <w:p w14:paraId="641BED8F" w14:textId="77777777" w:rsidR="007B2211" w:rsidRDefault="007B2211" w:rsidP="007B2211">
            <w:pPr>
              <w:rPr>
                <w:lang w:val="en-US"/>
              </w:rPr>
            </w:pPr>
          </w:p>
          <w:p w14:paraId="1E757B51" w14:textId="77777777" w:rsidR="007B2211" w:rsidRDefault="007B2211" w:rsidP="007B2211">
            <w:pPr>
              <w:pStyle w:val="ListParagraph"/>
              <w:numPr>
                <w:ilvl w:val="0"/>
                <w:numId w:val="24"/>
              </w:numPr>
              <w:rPr>
                <w:lang w:val="en-US"/>
              </w:rPr>
            </w:pPr>
            <w:r>
              <w:rPr>
                <w:lang w:val="en-US"/>
              </w:rPr>
              <w:t>support in the home</w:t>
            </w:r>
          </w:p>
          <w:p w14:paraId="1C088947" w14:textId="77777777" w:rsidR="007B2211" w:rsidRDefault="007B2211" w:rsidP="007B2211">
            <w:pPr>
              <w:pStyle w:val="ListParagraph"/>
              <w:rPr>
                <w:lang w:val="en-US"/>
              </w:rPr>
            </w:pPr>
          </w:p>
          <w:p w14:paraId="0E871AC6" w14:textId="77777777" w:rsidR="007B2211" w:rsidRDefault="007B2211" w:rsidP="007B2211">
            <w:pPr>
              <w:pStyle w:val="ListParagraph"/>
              <w:rPr>
                <w:lang w:val="en-US"/>
              </w:rPr>
            </w:pPr>
          </w:p>
          <w:p w14:paraId="701AD752" w14:textId="77777777" w:rsidR="007B2211" w:rsidRPr="00F74AF9" w:rsidRDefault="007B2211" w:rsidP="007B2211">
            <w:pPr>
              <w:pStyle w:val="ListParagraph"/>
              <w:numPr>
                <w:ilvl w:val="0"/>
                <w:numId w:val="24"/>
              </w:numPr>
              <w:rPr>
                <w:lang w:val="en-US"/>
              </w:rPr>
            </w:pPr>
            <w:r>
              <w:rPr>
                <w:lang w:val="en-US"/>
              </w:rPr>
              <w:t>support to do things in the community with their children</w:t>
            </w:r>
          </w:p>
          <w:p w14:paraId="50C36A3C" w14:textId="77777777" w:rsidR="007B2211" w:rsidRDefault="007B2211" w:rsidP="007B2211">
            <w:pPr>
              <w:pStyle w:val="ListParagraph"/>
              <w:rPr>
                <w:lang w:val="en-US"/>
              </w:rPr>
            </w:pPr>
          </w:p>
          <w:p w14:paraId="73CF6CF7" w14:textId="77777777" w:rsidR="007B2211" w:rsidRDefault="007B2211" w:rsidP="007B2211">
            <w:pPr>
              <w:pStyle w:val="ListParagraph"/>
              <w:rPr>
                <w:lang w:val="en-US"/>
              </w:rPr>
            </w:pPr>
          </w:p>
          <w:p w14:paraId="77943284" w14:textId="77777777" w:rsidR="007B2211" w:rsidRDefault="007B2211" w:rsidP="007B2211">
            <w:pPr>
              <w:pStyle w:val="ListParagraph"/>
              <w:numPr>
                <w:ilvl w:val="0"/>
                <w:numId w:val="24"/>
              </w:numPr>
              <w:rPr>
                <w:lang w:val="en-US"/>
              </w:rPr>
            </w:pPr>
            <w:r>
              <w:rPr>
                <w:lang w:val="en-US"/>
              </w:rPr>
              <w:t>domestic services like cleaning and gardening</w:t>
            </w:r>
          </w:p>
          <w:p w14:paraId="0B62FCA6" w14:textId="77777777" w:rsidR="007B2211" w:rsidRDefault="007B2211" w:rsidP="007B2211">
            <w:pPr>
              <w:pStyle w:val="ListParagraph"/>
              <w:rPr>
                <w:lang w:val="en-US"/>
              </w:rPr>
            </w:pPr>
          </w:p>
          <w:p w14:paraId="6F83282B" w14:textId="77777777" w:rsidR="007B2211" w:rsidRPr="00CB68F0" w:rsidRDefault="007B2211" w:rsidP="007B2211">
            <w:pPr>
              <w:pStyle w:val="ListParagraph"/>
              <w:rPr>
                <w:lang w:val="en-US"/>
              </w:rPr>
            </w:pPr>
          </w:p>
          <w:p w14:paraId="15A8FED9" w14:textId="77777777" w:rsidR="007B2211" w:rsidRPr="00D84CDE" w:rsidRDefault="007B2211" w:rsidP="007B2211">
            <w:pPr>
              <w:pStyle w:val="ListParagraph"/>
              <w:numPr>
                <w:ilvl w:val="0"/>
                <w:numId w:val="24"/>
              </w:numPr>
              <w:rPr>
                <w:lang w:val="en-US"/>
              </w:rPr>
            </w:pPr>
            <w:r>
              <w:rPr>
                <w:lang w:val="en-US"/>
              </w:rPr>
              <w:t>support at appointments and meetings.</w:t>
            </w:r>
          </w:p>
          <w:p w14:paraId="0F457CD0" w14:textId="77777777" w:rsidR="007B2211" w:rsidRDefault="007B2211" w:rsidP="007B2211">
            <w:pPr>
              <w:rPr>
                <w:lang w:val="en-US"/>
              </w:rPr>
            </w:pPr>
          </w:p>
          <w:p w14:paraId="542D0079" w14:textId="58EFD469" w:rsidR="007B2211" w:rsidRPr="000A0016" w:rsidRDefault="007B2211" w:rsidP="007B2211">
            <w:pPr>
              <w:spacing w:before="240" w:after="100" w:afterAutospacing="1"/>
              <w:rPr>
                <w:szCs w:val="28"/>
              </w:rPr>
            </w:pPr>
          </w:p>
        </w:tc>
      </w:tr>
      <w:tr w:rsidR="00C41090" w:rsidRPr="000A0016" w14:paraId="372C7AE6" w14:textId="77777777" w:rsidTr="4A614A2D">
        <w:trPr>
          <w:trHeight w:val="3061"/>
        </w:trPr>
        <w:tc>
          <w:tcPr>
            <w:tcW w:w="3685" w:type="dxa"/>
          </w:tcPr>
          <w:p w14:paraId="5DB6C414" w14:textId="77777777" w:rsidR="00C41090" w:rsidRDefault="00C41090" w:rsidP="00C41090">
            <w:pPr>
              <w:rPr>
                <w:lang w:val="en-US"/>
              </w:rPr>
            </w:pPr>
            <w:r>
              <w:rPr>
                <w:noProof/>
                <w:lang w:val="en-US"/>
                <w14:ligatures w14:val="standardContextual"/>
              </w:rPr>
              <w:lastRenderedPageBreak/>
              <w:drawing>
                <wp:inline distT="0" distB="0" distL="0" distR="0" wp14:anchorId="478D1100" wp14:editId="4BF7CB78">
                  <wp:extent cx="1743075" cy="1738463"/>
                  <wp:effectExtent l="0" t="0" r="0" b="0"/>
                  <wp:docPr id="1925168970" name="Picture 1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5168970" name="Picture 1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7142" cy="1742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68D404" w14:textId="647D68CC" w:rsidR="00C41090" w:rsidRPr="000A0016" w:rsidRDefault="00C41090" w:rsidP="00C41090">
            <w:pPr>
              <w:spacing w:before="240" w:after="100" w:afterAutospacing="1"/>
              <w:rPr>
                <w:szCs w:val="28"/>
              </w:rPr>
            </w:pPr>
          </w:p>
        </w:tc>
        <w:tc>
          <w:tcPr>
            <w:tcW w:w="5472" w:type="dxa"/>
          </w:tcPr>
          <w:p w14:paraId="5AB34863" w14:textId="77777777" w:rsidR="00C41090" w:rsidRDefault="00C41090" w:rsidP="00C41090">
            <w:pPr>
              <w:rPr>
                <w:lang w:val="en-US"/>
              </w:rPr>
            </w:pPr>
          </w:p>
          <w:p w14:paraId="2AECDFAC" w14:textId="0C9A6570" w:rsidR="00C41090" w:rsidRDefault="00C41090" w:rsidP="00C41090">
            <w:pPr>
              <w:rPr>
                <w:lang w:val="en-US"/>
              </w:rPr>
            </w:pPr>
            <w:r>
              <w:rPr>
                <w:lang w:val="en-US"/>
              </w:rPr>
              <w:t>But many parents with an intellectual disability have trouble getting parenting support</w:t>
            </w:r>
            <w:r w:rsidR="00464AD8">
              <w:rPr>
                <w:lang w:val="en-US"/>
              </w:rPr>
              <w:t>s</w:t>
            </w:r>
            <w:r>
              <w:rPr>
                <w:lang w:val="en-US"/>
              </w:rPr>
              <w:t xml:space="preserve"> in their NDIS plan. </w:t>
            </w:r>
          </w:p>
          <w:p w14:paraId="5C4D9DED" w14:textId="77777777" w:rsidR="00C41090" w:rsidRDefault="00C41090" w:rsidP="00C41090">
            <w:pPr>
              <w:rPr>
                <w:lang w:val="en-US"/>
              </w:rPr>
            </w:pPr>
          </w:p>
          <w:p w14:paraId="28B08223" w14:textId="77777777" w:rsidR="00C41090" w:rsidRDefault="00C41090" w:rsidP="00C41090">
            <w:pPr>
              <w:rPr>
                <w:lang w:val="en-US"/>
              </w:rPr>
            </w:pPr>
          </w:p>
          <w:p w14:paraId="0F9A8D54" w14:textId="5DE2E523" w:rsidR="00C41090" w:rsidRPr="008166AD" w:rsidRDefault="00C41090" w:rsidP="00C41090">
            <w:pPr>
              <w:spacing w:before="240" w:after="100" w:afterAutospacing="1"/>
              <w:rPr>
                <w:szCs w:val="28"/>
              </w:rPr>
            </w:pPr>
          </w:p>
        </w:tc>
      </w:tr>
      <w:tr w:rsidR="00C41090" w:rsidRPr="000A0016" w14:paraId="2ADD4302" w14:textId="77777777" w:rsidTr="4A614A2D">
        <w:trPr>
          <w:trHeight w:val="3061"/>
        </w:trPr>
        <w:tc>
          <w:tcPr>
            <w:tcW w:w="3685" w:type="dxa"/>
          </w:tcPr>
          <w:p w14:paraId="20C066C7" w14:textId="167D47EB" w:rsidR="00C41090" w:rsidRPr="000A0016" w:rsidRDefault="00C41090" w:rsidP="00C41090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lang w:val="en-US"/>
                <w14:ligatures w14:val="standardContextual"/>
              </w:rPr>
              <w:drawing>
                <wp:anchor distT="0" distB="0" distL="114300" distR="114300" simplePos="0" relativeHeight="251665413" behindDoc="0" locked="0" layoutInCell="1" allowOverlap="1" wp14:anchorId="5F3CB59F" wp14:editId="10B901A1">
                  <wp:simplePos x="0" y="0"/>
                  <wp:positionH relativeFrom="column">
                    <wp:posOffset>36195</wp:posOffset>
                  </wp:positionH>
                  <wp:positionV relativeFrom="paragraph">
                    <wp:posOffset>35560</wp:posOffset>
                  </wp:positionV>
                  <wp:extent cx="1695450" cy="1695450"/>
                  <wp:effectExtent l="0" t="0" r="0" b="0"/>
                  <wp:wrapNone/>
                  <wp:docPr id="1719901130" name="Picture 1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9901130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val="en-US"/>
                <w14:ligatures w14:val="standardContextual"/>
              </w:rPr>
              <w:drawing>
                <wp:anchor distT="0" distB="0" distL="114300" distR="114300" simplePos="0" relativeHeight="251664389" behindDoc="0" locked="0" layoutInCell="1" allowOverlap="1" wp14:anchorId="0DD44B96" wp14:editId="683596AE">
                  <wp:simplePos x="0" y="0"/>
                  <wp:positionH relativeFrom="column">
                    <wp:posOffset>213995</wp:posOffset>
                  </wp:positionH>
                  <wp:positionV relativeFrom="paragraph">
                    <wp:posOffset>159385</wp:posOffset>
                  </wp:positionV>
                  <wp:extent cx="1466850" cy="1466850"/>
                  <wp:effectExtent l="0" t="0" r="0" b="0"/>
                  <wp:wrapNone/>
                  <wp:docPr id="433050984" name="Picture 16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3050984" name="Picture 1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472" w:type="dxa"/>
          </w:tcPr>
          <w:p w14:paraId="39CC8DC0" w14:textId="77777777" w:rsidR="00C41090" w:rsidRDefault="00C41090" w:rsidP="00C41090">
            <w:pPr>
              <w:rPr>
                <w:lang w:val="en-US"/>
              </w:rPr>
            </w:pPr>
          </w:p>
          <w:p w14:paraId="7766E22D" w14:textId="77777777" w:rsidR="00C41090" w:rsidRPr="001B0567" w:rsidRDefault="00C41090" w:rsidP="00C41090">
            <w:pPr>
              <w:rPr>
                <w:lang w:val="en-US"/>
              </w:rPr>
            </w:pPr>
            <w:r>
              <w:rPr>
                <w:lang w:val="en-US"/>
              </w:rPr>
              <w:t>This is because many people do not know the NDIS provides parenting supports so they do not ask.</w:t>
            </w:r>
          </w:p>
          <w:p w14:paraId="40FFD9F9" w14:textId="77777777" w:rsidR="00C41090" w:rsidRDefault="00C41090" w:rsidP="00C41090">
            <w:pPr>
              <w:rPr>
                <w:lang w:val="en-US"/>
              </w:rPr>
            </w:pPr>
          </w:p>
          <w:p w14:paraId="1033B617" w14:textId="77777777" w:rsidR="00C41090" w:rsidRDefault="00C41090" w:rsidP="00C41090">
            <w:pPr>
              <w:spacing w:before="240" w:after="100" w:afterAutospacing="1"/>
              <w:rPr>
                <w:b/>
                <w:bCs/>
                <w:szCs w:val="28"/>
              </w:rPr>
            </w:pPr>
          </w:p>
        </w:tc>
      </w:tr>
      <w:tr w:rsidR="00C41090" w:rsidRPr="000A0016" w14:paraId="0A1D2D91" w14:textId="77777777" w:rsidTr="4A614A2D">
        <w:trPr>
          <w:trHeight w:val="3798"/>
        </w:trPr>
        <w:tc>
          <w:tcPr>
            <w:tcW w:w="3685" w:type="dxa"/>
          </w:tcPr>
          <w:p w14:paraId="24DDB956" w14:textId="77777777" w:rsidR="00C41090" w:rsidRDefault="00C41090" w:rsidP="00C41090">
            <w:pPr>
              <w:rPr>
                <w:lang w:val="en-US"/>
              </w:rPr>
            </w:pPr>
            <w:r>
              <w:rPr>
                <w:noProof/>
                <w:lang w:val="en-US"/>
                <w14:ligatures w14:val="standardContextual"/>
              </w:rPr>
              <w:drawing>
                <wp:inline distT="0" distB="0" distL="0" distR="0" wp14:anchorId="2FC865FD" wp14:editId="7C45A058">
                  <wp:extent cx="1914525" cy="1665605"/>
                  <wp:effectExtent l="0" t="0" r="9525" b="0"/>
                  <wp:docPr id="1370915529" name="Picture 1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0915529" name="Picture 1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525" cy="1665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6BC320" w14:textId="77777777" w:rsidR="00BC54A4" w:rsidRDefault="00BC54A4" w:rsidP="00C41090">
            <w:pPr>
              <w:rPr>
                <w:lang w:val="en-US"/>
              </w:rPr>
            </w:pPr>
          </w:p>
          <w:p w14:paraId="47F2017D" w14:textId="1A109200" w:rsidR="00BC54A4" w:rsidRPr="00C41090" w:rsidRDefault="00BC54A4" w:rsidP="00C41090">
            <w:pPr>
              <w:rPr>
                <w:lang w:val="en-US"/>
              </w:rPr>
            </w:pPr>
          </w:p>
        </w:tc>
        <w:tc>
          <w:tcPr>
            <w:tcW w:w="5472" w:type="dxa"/>
          </w:tcPr>
          <w:p w14:paraId="56EDA180" w14:textId="77777777" w:rsidR="00C41090" w:rsidRDefault="00C41090" w:rsidP="00C41090">
            <w:pPr>
              <w:rPr>
                <w:lang w:val="en-US"/>
              </w:rPr>
            </w:pPr>
          </w:p>
          <w:p w14:paraId="2A2FE2D1" w14:textId="7E365AEF" w:rsidR="00C41090" w:rsidRPr="00C41090" w:rsidRDefault="00C41090" w:rsidP="00C41090">
            <w:pPr>
              <w:rPr>
                <w:lang w:val="en-US"/>
              </w:rPr>
            </w:pPr>
            <w:r>
              <w:rPr>
                <w:lang w:val="en-US"/>
              </w:rPr>
              <w:t xml:space="preserve">Some parents with an intellectual disability are told by their Support Coordinator or plan manager that NDIS does not provide parenting supports. </w:t>
            </w:r>
          </w:p>
        </w:tc>
      </w:tr>
      <w:tr w:rsidR="00C41090" w:rsidRPr="000A0016" w14:paraId="0F7E0EFE" w14:textId="77777777" w:rsidTr="4A614A2D">
        <w:trPr>
          <w:trHeight w:val="3061"/>
        </w:trPr>
        <w:tc>
          <w:tcPr>
            <w:tcW w:w="3685" w:type="dxa"/>
          </w:tcPr>
          <w:p w14:paraId="5A2D91F9" w14:textId="08BDBE14" w:rsidR="00C41090" w:rsidRDefault="00C41090" w:rsidP="00C41090">
            <w:pPr>
              <w:rPr>
                <w:lang w:val="en-US"/>
              </w:rPr>
            </w:pPr>
            <w:r>
              <w:rPr>
                <w:noProof/>
                <w:lang w:val="en-US"/>
                <w14:ligatures w14:val="standardContextual"/>
              </w:rPr>
              <w:drawing>
                <wp:inline distT="0" distB="0" distL="0" distR="0" wp14:anchorId="315CF21D" wp14:editId="248037B6">
                  <wp:extent cx="2178050" cy="1500299"/>
                  <wp:effectExtent l="0" t="0" r="0" b="5080"/>
                  <wp:docPr id="1415793649" name="Picture 19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5793649" name="Picture 1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604"/>
                          <a:stretch/>
                        </pic:blipFill>
                        <pic:spPr bwMode="auto">
                          <a:xfrm>
                            <a:off x="0" y="0"/>
                            <a:ext cx="2180192" cy="15017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2" w:type="dxa"/>
          </w:tcPr>
          <w:p w14:paraId="6ACC732B" w14:textId="77777777" w:rsidR="00C41090" w:rsidRDefault="00C41090" w:rsidP="00C41090">
            <w:pPr>
              <w:rPr>
                <w:lang w:val="en-US"/>
              </w:rPr>
            </w:pPr>
          </w:p>
          <w:p w14:paraId="77B50B7F" w14:textId="77777777" w:rsidR="00C41090" w:rsidRDefault="00C41090" w:rsidP="00C41090">
            <w:pPr>
              <w:rPr>
                <w:lang w:val="en-US"/>
              </w:rPr>
            </w:pPr>
          </w:p>
          <w:p w14:paraId="406B23FE" w14:textId="504810B0" w:rsidR="00C41090" w:rsidRDefault="00C41090" w:rsidP="00C41090">
            <w:pPr>
              <w:rPr>
                <w:lang w:val="en-US"/>
              </w:rPr>
            </w:pPr>
            <w:r>
              <w:rPr>
                <w:lang w:val="en-US"/>
              </w:rPr>
              <w:t>This means a lot of parents with an intellectual disability are missing out on supports they need.</w:t>
            </w:r>
          </w:p>
          <w:p w14:paraId="2145D80C" w14:textId="77777777" w:rsidR="00C41090" w:rsidRDefault="00C41090" w:rsidP="00C41090">
            <w:pPr>
              <w:rPr>
                <w:lang w:val="en-US"/>
              </w:rPr>
            </w:pPr>
          </w:p>
        </w:tc>
      </w:tr>
      <w:tr w:rsidR="00C41090" w:rsidRPr="000A0016" w14:paraId="5858B3DF" w14:textId="77777777" w:rsidTr="4A614A2D">
        <w:trPr>
          <w:trHeight w:val="3061"/>
        </w:trPr>
        <w:tc>
          <w:tcPr>
            <w:tcW w:w="3685" w:type="dxa"/>
          </w:tcPr>
          <w:p w14:paraId="63E13A2E" w14:textId="77777777" w:rsidR="00C41090" w:rsidRDefault="00C41090" w:rsidP="00C41090">
            <w:pPr>
              <w:rPr>
                <w:noProof/>
                <w:lang w:val="en-US"/>
                <w14:ligatures w14:val="standardContextual"/>
              </w:rPr>
            </w:pPr>
            <w:r>
              <w:rPr>
                <w:noProof/>
                <w:lang w:val="en-US"/>
                <w14:ligatures w14:val="standardContextual"/>
              </w:rPr>
              <w:lastRenderedPageBreak/>
              <w:drawing>
                <wp:inline distT="0" distB="0" distL="0" distR="0" wp14:anchorId="42639EE6" wp14:editId="65E5F9C3">
                  <wp:extent cx="1848367" cy="1974850"/>
                  <wp:effectExtent l="0" t="0" r="0" b="6350"/>
                  <wp:docPr id="803807311" name="Picture 20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3807311" name="Picture 2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296" cy="1989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FA813D" w14:textId="5DF95CA2" w:rsidR="00AD0BBA" w:rsidRDefault="00AD0BBA" w:rsidP="00C41090">
            <w:pPr>
              <w:rPr>
                <w:noProof/>
                <w:lang w:val="en-US"/>
                <w14:ligatures w14:val="standardContextual"/>
              </w:rPr>
            </w:pPr>
          </w:p>
        </w:tc>
        <w:tc>
          <w:tcPr>
            <w:tcW w:w="5472" w:type="dxa"/>
          </w:tcPr>
          <w:p w14:paraId="0EC23448" w14:textId="77777777" w:rsidR="00C41090" w:rsidRDefault="00C41090" w:rsidP="00C41090">
            <w:pPr>
              <w:rPr>
                <w:lang w:val="en-US"/>
              </w:rPr>
            </w:pPr>
          </w:p>
          <w:p w14:paraId="4B5C6455" w14:textId="77777777" w:rsidR="00C41090" w:rsidRDefault="00C41090" w:rsidP="00C41090">
            <w:pPr>
              <w:rPr>
                <w:lang w:val="en-US"/>
              </w:rPr>
            </w:pPr>
            <w:r>
              <w:rPr>
                <w:lang w:val="en-US"/>
              </w:rPr>
              <w:t>The NDIS needs to make sure parents with an intellectual disability have access to parenting supports in their NDIS plan.</w:t>
            </w:r>
          </w:p>
          <w:p w14:paraId="783D0794" w14:textId="77777777" w:rsidR="00C41090" w:rsidRDefault="00C41090" w:rsidP="00C41090">
            <w:pPr>
              <w:rPr>
                <w:lang w:val="en-US"/>
              </w:rPr>
            </w:pPr>
          </w:p>
        </w:tc>
      </w:tr>
      <w:tr w:rsidR="00C41090" w:rsidRPr="000A0016" w14:paraId="18F4FEE6" w14:textId="77777777" w:rsidTr="4A614A2D">
        <w:trPr>
          <w:trHeight w:val="3061"/>
        </w:trPr>
        <w:tc>
          <w:tcPr>
            <w:tcW w:w="3685" w:type="dxa"/>
          </w:tcPr>
          <w:p w14:paraId="09E372E8" w14:textId="6E23AD34" w:rsidR="00C41090" w:rsidRDefault="00B16514" w:rsidP="00C41090">
            <w:pPr>
              <w:rPr>
                <w:lang w:val="en-US"/>
              </w:rPr>
            </w:pPr>
            <w:r w:rsidRPr="00B16514">
              <w:rPr>
                <w:noProof/>
                <w:lang w:val="en-US"/>
              </w:rPr>
              <w:drawing>
                <wp:inline distT="0" distB="0" distL="0" distR="0" wp14:anchorId="6BA0EDEB" wp14:editId="16254370">
                  <wp:extent cx="2127250" cy="1282000"/>
                  <wp:effectExtent l="0" t="0" r="6350" b="0"/>
                  <wp:docPr id="1315466139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5466139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796" cy="128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BBEE58" w14:textId="1C0104D9" w:rsidR="00C41090" w:rsidRDefault="00C41090" w:rsidP="00C41090">
            <w:pPr>
              <w:rPr>
                <w:lang w:val="en-US"/>
              </w:rPr>
            </w:pPr>
          </w:p>
          <w:p w14:paraId="45B38B6C" w14:textId="2666741C" w:rsidR="00C41090" w:rsidRDefault="00C41090" w:rsidP="00C41090">
            <w:pPr>
              <w:rPr>
                <w:lang w:val="en-US"/>
              </w:rPr>
            </w:pPr>
          </w:p>
          <w:p w14:paraId="431A9137" w14:textId="77557D2F" w:rsidR="00C41090" w:rsidRDefault="00B16514" w:rsidP="00C41090">
            <w:pPr>
              <w:rPr>
                <w:lang w:val="en-US"/>
              </w:rPr>
            </w:pPr>
            <w:r>
              <w:rPr>
                <w:noProof/>
                <w:lang w:val="en-US"/>
                <w14:ligatures w14:val="standardContextual"/>
              </w:rPr>
              <w:drawing>
                <wp:inline distT="0" distB="0" distL="0" distR="0" wp14:anchorId="52F8D236" wp14:editId="42AB93F8">
                  <wp:extent cx="1574800" cy="1574800"/>
                  <wp:effectExtent l="0" t="0" r="6350" b="0"/>
                  <wp:docPr id="1628380485" name="Picture 2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8380485" name="Picture 2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480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41BDC6" w14:textId="77777777" w:rsidR="00C41090" w:rsidRPr="00D83376" w:rsidRDefault="00C41090" w:rsidP="00C41090">
            <w:pPr>
              <w:rPr>
                <w:sz w:val="20"/>
                <w:szCs w:val="16"/>
                <w:lang w:val="en-US"/>
              </w:rPr>
            </w:pPr>
          </w:p>
          <w:p w14:paraId="0E1A4A1F" w14:textId="7355EFA8" w:rsidR="00C41090" w:rsidRDefault="00B16514" w:rsidP="00C41090">
            <w:pPr>
              <w:rPr>
                <w:sz w:val="20"/>
                <w:szCs w:val="16"/>
                <w:lang w:val="en-US"/>
              </w:rPr>
            </w:pPr>
            <w:r>
              <w:rPr>
                <w:noProof/>
                <w:sz w:val="20"/>
                <w:szCs w:val="16"/>
                <w:lang w:val="en-US"/>
                <w14:ligatures w14:val="standardContextual"/>
              </w:rPr>
              <w:drawing>
                <wp:anchor distT="0" distB="0" distL="114300" distR="114300" simplePos="0" relativeHeight="251668485" behindDoc="1" locked="0" layoutInCell="1" allowOverlap="1" wp14:anchorId="1750A1DD" wp14:editId="4B585AAC">
                  <wp:simplePos x="0" y="0"/>
                  <wp:positionH relativeFrom="column">
                    <wp:posOffset>448945</wp:posOffset>
                  </wp:positionH>
                  <wp:positionV relativeFrom="paragraph">
                    <wp:posOffset>162560</wp:posOffset>
                  </wp:positionV>
                  <wp:extent cx="1628775" cy="1628775"/>
                  <wp:effectExtent l="0" t="0" r="0" b="9525"/>
                  <wp:wrapTight wrapText="bothSides">
                    <wp:wrapPolygon edited="0">
                      <wp:start x="10105" y="0"/>
                      <wp:lineTo x="8842" y="1011"/>
                      <wp:lineTo x="8337" y="2274"/>
                      <wp:lineTo x="8589" y="4295"/>
                      <wp:lineTo x="6316" y="6316"/>
                      <wp:lineTo x="5558" y="7326"/>
                      <wp:lineTo x="5305" y="12379"/>
                      <wp:lineTo x="7074" y="16421"/>
                      <wp:lineTo x="7579" y="21474"/>
                      <wp:lineTo x="14905" y="21474"/>
                      <wp:lineTo x="14905" y="20463"/>
                      <wp:lineTo x="15916" y="12379"/>
                      <wp:lineTo x="15663" y="7579"/>
                      <wp:lineTo x="13895" y="5305"/>
                      <wp:lineTo x="12379" y="4295"/>
                      <wp:lineTo x="13137" y="2779"/>
                      <wp:lineTo x="12632" y="1263"/>
                      <wp:lineTo x="11368" y="0"/>
                      <wp:lineTo x="10105" y="0"/>
                    </wp:wrapPolygon>
                  </wp:wrapTight>
                  <wp:docPr id="1343874460" name="Picture 2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3874460" name="Picture 2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19A3E09" w14:textId="04BD759E" w:rsidR="00C41090" w:rsidRPr="00D83376" w:rsidRDefault="00C41090" w:rsidP="00C41090">
            <w:pPr>
              <w:rPr>
                <w:sz w:val="20"/>
                <w:szCs w:val="16"/>
                <w:lang w:val="en-US"/>
              </w:rPr>
            </w:pPr>
          </w:p>
          <w:p w14:paraId="354AB0A5" w14:textId="4DDF96F2" w:rsidR="00C41090" w:rsidRDefault="00C41090" w:rsidP="00C41090">
            <w:pPr>
              <w:rPr>
                <w:lang w:val="en-US"/>
              </w:rPr>
            </w:pPr>
          </w:p>
          <w:p w14:paraId="0D676776" w14:textId="77777777" w:rsidR="00C41090" w:rsidRDefault="00C41090" w:rsidP="00C41090">
            <w:pPr>
              <w:rPr>
                <w:lang w:val="en-US"/>
              </w:rPr>
            </w:pPr>
            <w:r>
              <w:rPr>
                <w:noProof/>
                <w:lang w:val="en-US"/>
                <w14:ligatures w14:val="standardContextual"/>
              </w:rPr>
              <w:lastRenderedPageBreak/>
              <w:drawing>
                <wp:inline distT="0" distB="0" distL="0" distR="0" wp14:anchorId="3DE90A87" wp14:editId="2E98CFB8">
                  <wp:extent cx="2025650" cy="2025650"/>
                  <wp:effectExtent l="0" t="0" r="0" b="0"/>
                  <wp:docPr id="257551999" name="Picture 2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551999" name="Picture 2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650" cy="2025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F3F77F" w14:textId="77777777" w:rsidR="00C41090" w:rsidRDefault="00C41090" w:rsidP="00C41090">
            <w:pPr>
              <w:rPr>
                <w:noProof/>
                <w:lang w:val="en-US"/>
                <w14:ligatures w14:val="standardContextual"/>
              </w:rPr>
            </w:pPr>
          </w:p>
        </w:tc>
        <w:tc>
          <w:tcPr>
            <w:tcW w:w="5472" w:type="dxa"/>
          </w:tcPr>
          <w:p w14:paraId="44F481B4" w14:textId="77777777" w:rsidR="00C41090" w:rsidRDefault="00C41090" w:rsidP="00C41090">
            <w:pPr>
              <w:rPr>
                <w:lang w:val="en-US"/>
              </w:rPr>
            </w:pPr>
            <w:r>
              <w:rPr>
                <w:lang w:val="en-US"/>
              </w:rPr>
              <w:lastRenderedPageBreak/>
              <w:t xml:space="preserve">This </w:t>
            </w:r>
            <w:proofErr w:type="gramStart"/>
            <w:r>
              <w:rPr>
                <w:lang w:val="en-US"/>
              </w:rPr>
              <w:t>means</w:t>
            </w:r>
            <w:proofErr w:type="gramEnd"/>
            <w:r>
              <w:rPr>
                <w:lang w:val="en-US"/>
              </w:rPr>
              <w:t xml:space="preserve"> </w:t>
            </w:r>
          </w:p>
          <w:p w14:paraId="7320A36A" w14:textId="77777777" w:rsidR="00C41090" w:rsidRDefault="00C41090" w:rsidP="00C41090">
            <w:pPr>
              <w:rPr>
                <w:lang w:val="en-US"/>
              </w:rPr>
            </w:pPr>
          </w:p>
          <w:p w14:paraId="462A0F38" w14:textId="77777777" w:rsidR="00C41090" w:rsidRDefault="00C41090" w:rsidP="00C41090">
            <w:pPr>
              <w:pStyle w:val="ListParagraph"/>
              <w:numPr>
                <w:ilvl w:val="0"/>
                <w:numId w:val="26"/>
              </w:numPr>
              <w:rPr>
                <w:lang w:val="en-US"/>
              </w:rPr>
            </w:pPr>
            <w:r w:rsidRPr="4A614A2D">
              <w:rPr>
                <w:lang w:val="en-US"/>
              </w:rPr>
              <w:t xml:space="preserve">making sure plan managers and child protection services know parents with an intellectual disability can get parenting support from the </w:t>
            </w:r>
            <w:proofErr w:type="gramStart"/>
            <w:r w:rsidRPr="4A614A2D">
              <w:rPr>
                <w:lang w:val="en-US"/>
              </w:rPr>
              <w:t>NDIS</w:t>
            </w:r>
            <w:proofErr w:type="gramEnd"/>
          </w:p>
          <w:p w14:paraId="5696BEF8" w14:textId="77777777" w:rsidR="00C41090" w:rsidRDefault="00C41090" w:rsidP="00C41090">
            <w:pPr>
              <w:pStyle w:val="ListParagraph"/>
              <w:rPr>
                <w:lang w:val="en-US"/>
              </w:rPr>
            </w:pPr>
          </w:p>
          <w:p w14:paraId="702911F3" w14:textId="77777777" w:rsidR="00C41090" w:rsidRDefault="00C41090" w:rsidP="00C41090">
            <w:pPr>
              <w:pStyle w:val="ListParagraph"/>
              <w:rPr>
                <w:lang w:val="en-US"/>
              </w:rPr>
            </w:pPr>
          </w:p>
          <w:p w14:paraId="72A279A8" w14:textId="536F1A47" w:rsidR="00C41090" w:rsidRDefault="00C41090" w:rsidP="00C41090">
            <w:pPr>
              <w:pStyle w:val="ListParagraph"/>
              <w:numPr>
                <w:ilvl w:val="0"/>
                <w:numId w:val="26"/>
              </w:numPr>
              <w:rPr>
                <w:lang w:val="en-US"/>
              </w:rPr>
            </w:pPr>
            <w:r>
              <w:rPr>
                <w:lang w:val="en-US"/>
              </w:rPr>
              <w:t xml:space="preserve">making Easy Read resources about how to get NDIS parenting </w:t>
            </w:r>
            <w:proofErr w:type="gramStart"/>
            <w:r>
              <w:rPr>
                <w:lang w:val="en-US"/>
              </w:rPr>
              <w:t>supports</w:t>
            </w:r>
            <w:proofErr w:type="gramEnd"/>
          </w:p>
          <w:p w14:paraId="5E220EE7" w14:textId="77777777" w:rsidR="00C41090" w:rsidRDefault="00C41090" w:rsidP="00C41090">
            <w:pPr>
              <w:pStyle w:val="ListParagraph"/>
              <w:rPr>
                <w:lang w:val="en-US"/>
              </w:rPr>
            </w:pPr>
          </w:p>
          <w:p w14:paraId="5BA28AE9" w14:textId="77777777" w:rsidR="00C41090" w:rsidRDefault="00C41090" w:rsidP="00C41090">
            <w:pPr>
              <w:pStyle w:val="ListParagraph"/>
              <w:rPr>
                <w:lang w:val="en-US"/>
              </w:rPr>
            </w:pPr>
          </w:p>
          <w:p w14:paraId="05B7E211" w14:textId="77777777" w:rsidR="00C41090" w:rsidRPr="002054DE" w:rsidRDefault="00C41090" w:rsidP="00C41090">
            <w:pPr>
              <w:pStyle w:val="ListParagraph"/>
              <w:numPr>
                <w:ilvl w:val="0"/>
                <w:numId w:val="26"/>
              </w:numPr>
              <w:rPr>
                <w:lang w:val="en-US"/>
              </w:rPr>
            </w:pPr>
            <w:r w:rsidRPr="002054DE">
              <w:rPr>
                <w:lang w:val="en-US"/>
              </w:rPr>
              <w:t>checking on service providers regularly to make sure they are giving good parenting support</w:t>
            </w:r>
          </w:p>
          <w:p w14:paraId="7A685C58" w14:textId="77777777" w:rsidR="00C41090" w:rsidRDefault="00C41090" w:rsidP="00C41090">
            <w:pPr>
              <w:pStyle w:val="ListParagraph"/>
              <w:rPr>
                <w:lang w:val="en-US"/>
              </w:rPr>
            </w:pPr>
          </w:p>
          <w:p w14:paraId="10ABA8B0" w14:textId="77777777" w:rsidR="00C41090" w:rsidRDefault="00C41090" w:rsidP="00C41090">
            <w:pPr>
              <w:pStyle w:val="ListParagraph"/>
              <w:rPr>
                <w:lang w:val="en-US"/>
              </w:rPr>
            </w:pPr>
          </w:p>
          <w:p w14:paraId="24732036" w14:textId="77777777" w:rsidR="00C41090" w:rsidRDefault="00C41090" w:rsidP="00C41090">
            <w:pPr>
              <w:pStyle w:val="ListParagraph"/>
              <w:rPr>
                <w:lang w:val="en-US"/>
              </w:rPr>
            </w:pPr>
          </w:p>
          <w:p w14:paraId="6FA77AE6" w14:textId="77777777" w:rsidR="00C41090" w:rsidRDefault="00C41090" w:rsidP="00C41090">
            <w:pPr>
              <w:pStyle w:val="ListParagraph"/>
              <w:numPr>
                <w:ilvl w:val="0"/>
                <w:numId w:val="26"/>
              </w:numPr>
              <w:rPr>
                <w:lang w:val="en-US"/>
              </w:rPr>
            </w:pPr>
            <w:r>
              <w:rPr>
                <w:lang w:val="en-US"/>
              </w:rPr>
              <w:lastRenderedPageBreak/>
              <w:t xml:space="preserve">giving parents with an intellectual disability funding for </w:t>
            </w:r>
            <w:r w:rsidRPr="00893D54">
              <w:rPr>
                <w:b/>
                <w:bCs/>
                <w:lang w:val="en-US"/>
              </w:rPr>
              <w:t>peer support</w:t>
            </w:r>
            <w:r>
              <w:rPr>
                <w:b/>
                <w:bCs/>
                <w:lang w:val="en-US"/>
              </w:rPr>
              <w:t>.</w:t>
            </w:r>
            <w:r>
              <w:rPr>
                <w:lang w:val="en-US"/>
              </w:rPr>
              <w:t xml:space="preserve"> </w:t>
            </w:r>
          </w:p>
          <w:p w14:paraId="60D81C0F" w14:textId="77777777" w:rsidR="00AD0BBA" w:rsidRDefault="00AD0BBA" w:rsidP="00AD0BBA">
            <w:pPr>
              <w:pStyle w:val="ListParagraph"/>
              <w:rPr>
                <w:lang w:val="en-US"/>
              </w:rPr>
            </w:pPr>
          </w:p>
          <w:p w14:paraId="0722CE1B" w14:textId="77777777" w:rsidR="00C41090" w:rsidRPr="003C612F" w:rsidRDefault="00C41090" w:rsidP="00C41090">
            <w:pPr>
              <w:pStyle w:val="ListParagraph"/>
              <w:rPr>
                <w:lang w:val="en-US"/>
              </w:rPr>
            </w:pPr>
          </w:p>
          <w:p w14:paraId="5D49A1B9" w14:textId="1BF48DA1" w:rsidR="00C41090" w:rsidRDefault="00B16514" w:rsidP="00C41090">
            <w:pPr>
              <w:pStyle w:val="ListParagraph"/>
              <w:rPr>
                <w:lang w:val="en-US"/>
              </w:rPr>
            </w:pPr>
            <w:r>
              <w:rPr>
                <w:lang w:val="en-US"/>
              </w:rPr>
              <w:t>Peer support</w:t>
            </w:r>
            <w:r w:rsidR="00C41090">
              <w:rPr>
                <w:lang w:val="en-US"/>
              </w:rPr>
              <w:t xml:space="preserve"> is where parents with an intellectual disability can get together to share stories and give each other advice.</w:t>
            </w:r>
          </w:p>
          <w:p w14:paraId="6CCE0DB9" w14:textId="77777777" w:rsidR="00C41090" w:rsidRPr="00893D54" w:rsidRDefault="00C41090" w:rsidP="00C41090">
            <w:pPr>
              <w:pStyle w:val="ListParagraph"/>
              <w:rPr>
                <w:lang w:val="en-US"/>
              </w:rPr>
            </w:pPr>
          </w:p>
          <w:p w14:paraId="6A6AA97D" w14:textId="77777777" w:rsidR="00C41090" w:rsidRDefault="00C41090" w:rsidP="00C41090">
            <w:pPr>
              <w:rPr>
                <w:lang w:val="en-US"/>
              </w:rPr>
            </w:pPr>
          </w:p>
        </w:tc>
      </w:tr>
    </w:tbl>
    <w:p w14:paraId="19211C74" w14:textId="15C3C5FF" w:rsidR="008621EA" w:rsidRPr="000A0016" w:rsidRDefault="008621EA" w:rsidP="000F39B0">
      <w:pPr>
        <w:rPr>
          <w:szCs w:val="28"/>
        </w:rPr>
      </w:pPr>
    </w:p>
    <w:p w14:paraId="2BA753F6" w14:textId="77777777" w:rsidR="001D394A" w:rsidRDefault="001D394A">
      <w:pPr>
        <w:rPr>
          <w:sz w:val="2"/>
          <w:szCs w:val="2"/>
        </w:rPr>
      </w:pPr>
      <w:r>
        <w:rPr>
          <w:sz w:val="2"/>
          <w:szCs w:val="2"/>
        </w:rPr>
        <w:br w:type="page"/>
      </w:r>
    </w:p>
    <w:p w14:paraId="0FA1C833" w14:textId="493F05C1" w:rsidR="007C63C1" w:rsidRPr="0018256D" w:rsidRDefault="00BA4CD2" w:rsidP="0018256D">
      <w:pPr>
        <w:pStyle w:val="Heading2"/>
      </w:pPr>
      <w:bookmarkStart w:id="3" w:name="_Toc155872965"/>
      <w:r>
        <w:lastRenderedPageBreak/>
        <w:t xml:space="preserve">Better training </w:t>
      </w:r>
      <w:r w:rsidR="00AA561A">
        <w:t>on</w:t>
      </w:r>
      <w:r w:rsidR="00B16514">
        <w:t xml:space="preserve"> support</w:t>
      </w:r>
      <w:r>
        <w:t>ing</w:t>
      </w:r>
      <w:r w:rsidR="00B16514">
        <w:t xml:space="preserve"> parents with an intellectual </w:t>
      </w:r>
      <w:proofErr w:type="gramStart"/>
      <w:r w:rsidR="00B16514">
        <w:t>disability</w:t>
      </w:r>
      <w:bookmarkEnd w:id="3"/>
      <w:proofErr w:type="gramEnd"/>
    </w:p>
    <w:tbl>
      <w:tblPr>
        <w:tblStyle w:val="TableGrid"/>
        <w:tblW w:w="91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36"/>
        <w:gridCol w:w="5421"/>
      </w:tblGrid>
      <w:tr w:rsidR="00BA4CD2" w:rsidRPr="000A0016" w14:paraId="4AA69D48" w14:textId="77777777" w:rsidTr="4A614A2D">
        <w:trPr>
          <w:trHeight w:val="3061"/>
        </w:trPr>
        <w:tc>
          <w:tcPr>
            <w:tcW w:w="3736" w:type="dxa"/>
          </w:tcPr>
          <w:p w14:paraId="00D76A29" w14:textId="77777777" w:rsidR="00BA4CD2" w:rsidRDefault="00BA4CD2" w:rsidP="00BA4CD2">
            <w:pPr>
              <w:rPr>
                <w:lang w:val="en-US"/>
              </w:rPr>
            </w:pPr>
            <w:r>
              <w:rPr>
                <w:noProof/>
                <w:lang w:val="en-US"/>
                <w14:ligatures w14:val="standardContextual"/>
              </w:rPr>
              <mc:AlternateContent>
                <mc:Choice Requires="wpg">
                  <w:drawing>
                    <wp:inline distT="0" distB="0" distL="0" distR="0" wp14:anchorId="357C1B24" wp14:editId="376589E1">
                      <wp:extent cx="1974850" cy="1670050"/>
                      <wp:effectExtent l="0" t="0" r="0" b="6350"/>
                      <wp:docPr id="1766361488" name="Group 29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74850" cy="1670050"/>
                                <a:chOff x="0" y="0"/>
                                <a:chExt cx="2235200" cy="20066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0279264" name="Picture 26" descr="A person and person standing and pointing at each other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4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7866" r="47383" b="32794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037590" cy="20066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2203545" name="Picture 25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r="12670"/>
                                <a:stretch/>
                              </pic:blipFill>
                              <pic:spPr bwMode="auto">
                                <a:xfrm>
                                  <a:off x="927100" y="463550"/>
                                  <a:ext cx="1308100" cy="14986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721E2CC" id="Group 29" o:spid="_x0000_s1026" alt="&quot;&quot;" style="width:155.5pt;height:131.5pt;mso-position-horizontal-relative:char;mso-position-vertical-relative:line" coordsize="22352,200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26" o:spid="_x0000_s1027" type="#_x0000_t75" alt="A person and person standing and pointing at each other&#10;&#10;Description automatically generated" style="position:absolute;width:10375;height:20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">
                        <v:imagedata r:id="rId46" o:title="A person and person standing and pointing at each other&#10;&#10;Description automatically generated" cropbottom="21492f" cropleft="11709f" cropright="31053f"/>
                      </v:shape>
                      <v:shape id="Picture 25" o:spid="_x0000_s1028" type="#_x0000_t75" style="position:absolute;left:9271;top:4635;width:13081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">
                        <v:imagedata r:id="rId47" o:title="" cropright="8303f"/>
                      </v:shape>
                      <w10:anchorlock/>
                    </v:group>
                  </w:pict>
                </mc:Fallback>
              </mc:AlternateContent>
            </w:r>
          </w:p>
          <w:p w14:paraId="63106575" w14:textId="77777777" w:rsidR="00BA4CD2" w:rsidRDefault="00BA4CD2" w:rsidP="00BA4CD2">
            <w:pPr>
              <w:rPr>
                <w:lang w:val="en-US"/>
              </w:rPr>
            </w:pPr>
          </w:p>
          <w:p w14:paraId="07112D0C" w14:textId="77777777" w:rsidR="00BA4CD2" w:rsidRDefault="00BA4CD2" w:rsidP="00BA4CD2">
            <w:pPr>
              <w:rPr>
                <w:lang w:val="en-US"/>
              </w:rPr>
            </w:pPr>
            <w:r>
              <w:rPr>
                <w:noProof/>
                <w:lang w:val="en-US"/>
                <w14:ligatures w14:val="standardContextual"/>
              </w:rPr>
              <w:drawing>
                <wp:inline distT="0" distB="0" distL="0" distR="0" wp14:anchorId="6753D9D6" wp14:editId="4D6753E1">
                  <wp:extent cx="1647825" cy="1647825"/>
                  <wp:effectExtent l="0" t="0" r="9525" b="0"/>
                  <wp:docPr id="1989276237" name="Picture 2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9276237" name="Picture 2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9" cy="16478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5CD456" w14:textId="663C61AD" w:rsidR="00BA4CD2" w:rsidRPr="000A0016" w:rsidRDefault="00BA4CD2" w:rsidP="00BA4CD2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lang w:val="en-US"/>
                <w14:ligatures w14:val="standardContextual"/>
              </w:rPr>
              <w:drawing>
                <wp:inline distT="0" distB="0" distL="0" distR="0" wp14:anchorId="18BC33A0" wp14:editId="1009C219">
                  <wp:extent cx="1695450" cy="1405836"/>
                  <wp:effectExtent l="0" t="0" r="0" b="4445"/>
                  <wp:docPr id="1574142462" name="Picture 30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4142462" name="Picture 3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082"/>
                          <a:stretch/>
                        </pic:blipFill>
                        <pic:spPr bwMode="auto">
                          <a:xfrm>
                            <a:off x="0" y="0"/>
                            <a:ext cx="1697523" cy="14075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14:paraId="5DABE683" w14:textId="77777777" w:rsidR="00BA4CD2" w:rsidRDefault="00BA4CD2" w:rsidP="00BA4CD2">
            <w:pPr>
              <w:rPr>
                <w:lang w:val="en-US"/>
              </w:rPr>
            </w:pPr>
          </w:p>
          <w:p w14:paraId="26B712A6" w14:textId="356D2743" w:rsidR="00BA4CD2" w:rsidRDefault="00BA4CD2" w:rsidP="00BA4CD2">
            <w:pPr>
              <w:rPr>
                <w:lang w:val="en-US"/>
              </w:rPr>
            </w:pPr>
            <w:r>
              <w:rPr>
                <w:lang w:val="en-US"/>
              </w:rPr>
              <w:t>Parents with an intellectual disability often get treated poorly by staff who work at the services they need to use.</w:t>
            </w:r>
          </w:p>
          <w:p w14:paraId="585322B9" w14:textId="77777777" w:rsidR="00BA4CD2" w:rsidRDefault="00BA4CD2" w:rsidP="00BA4CD2">
            <w:pPr>
              <w:rPr>
                <w:lang w:val="en-US"/>
              </w:rPr>
            </w:pPr>
          </w:p>
          <w:p w14:paraId="64ED1B39" w14:textId="77777777" w:rsidR="00BA4CD2" w:rsidRDefault="00BA4CD2" w:rsidP="00BA4CD2">
            <w:pPr>
              <w:rPr>
                <w:lang w:val="en-US"/>
              </w:rPr>
            </w:pPr>
          </w:p>
          <w:p w14:paraId="0FFD8658" w14:textId="77777777" w:rsidR="00BA4CD2" w:rsidRDefault="00BA4CD2" w:rsidP="00BA4CD2">
            <w:pPr>
              <w:rPr>
                <w:lang w:val="en-US"/>
              </w:rPr>
            </w:pPr>
          </w:p>
          <w:p w14:paraId="08680ACC" w14:textId="77777777" w:rsidR="00BA4CD2" w:rsidRDefault="00BA4CD2" w:rsidP="00BA4CD2">
            <w:pPr>
              <w:rPr>
                <w:lang w:val="en-US"/>
              </w:rPr>
            </w:pPr>
            <w:r>
              <w:rPr>
                <w:lang w:val="en-US"/>
              </w:rPr>
              <w:t>For example</w:t>
            </w:r>
          </w:p>
          <w:p w14:paraId="1A72E3B1" w14:textId="77777777" w:rsidR="00BA4CD2" w:rsidRDefault="00BA4CD2" w:rsidP="00BA4CD2">
            <w:pPr>
              <w:rPr>
                <w:lang w:val="en-US"/>
              </w:rPr>
            </w:pPr>
          </w:p>
          <w:p w14:paraId="4495BDE4" w14:textId="77777777" w:rsidR="00BA4CD2" w:rsidRDefault="00BA4CD2" w:rsidP="00BA4CD2">
            <w:pPr>
              <w:pStyle w:val="ListParagraph"/>
              <w:numPr>
                <w:ilvl w:val="0"/>
                <w:numId w:val="27"/>
              </w:numPr>
              <w:rPr>
                <w:lang w:val="en-US"/>
              </w:rPr>
            </w:pPr>
            <w:r>
              <w:rPr>
                <w:lang w:val="en-US"/>
              </w:rPr>
              <w:t>NDIS staff</w:t>
            </w:r>
          </w:p>
          <w:p w14:paraId="3FA29D55" w14:textId="77777777" w:rsidR="00BA4CD2" w:rsidRDefault="00BA4CD2" w:rsidP="00BA4CD2">
            <w:pPr>
              <w:pStyle w:val="ListParagraph"/>
              <w:rPr>
                <w:lang w:val="en-US"/>
              </w:rPr>
            </w:pPr>
          </w:p>
          <w:p w14:paraId="5C7AA6FC" w14:textId="3640FF5A" w:rsidR="00BA4CD2" w:rsidRDefault="00BA4CD2" w:rsidP="00BA4CD2">
            <w:pPr>
              <w:pStyle w:val="ListParagraph"/>
              <w:numPr>
                <w:ilvl w:val="0"/>
                <w:numId w:val="27"/>
              </w:numPr>
              <w:rPr>
                <w:lang w:val="en-US"/>
              </w:rPr>
            </w:pPr>
            <w:r>
              <w:rPr>
                <w:lang w:val="en-US"/>
              </w:rPr>
              <w:t xml:space="preserve">Plan managers and support </w:t>
            </w:r>
            <w:proofErr w:type="gramStart"/>
            <w:r>
              <w:rPr>
                <w:lang w:val="en-US"/>
              </w:rPr>
              <w:t>coordinators</w:t>
            </w:r>
            <w:proofErr w:type="gramEnd"/>
          </w:p>
          <w:p w14:paraId="6864FAF8" w14:textId="77777777" w:rsidR="00BA4CD2" w:rsidRDefault="00BA4CD2" w:rsidP="00BA4CD2">
            <w:pPr>
              <w:pStyle w:val="ListParagraph"/>
              <w:rPr>
                <w:lang w:val="en-US"/>
              </w:rPr>
            </w:pPr>
          </w:p>
          <w:p w14:paraId="04FCEBBE" w14:textId="77777777" w:rsidR="00BA4CD2" w:rsidRDefault="00BA4CD2" w:rsidP="00BA4CD2">
            <w:pPr>
              <w:pStyle w:val="ListParagraph"/>
              <w:numPr>
                <w:ilvl w:val="0"/>
                <w:numId w:val="27"/>
              </w:numPr>
              <w:rPr>
                <w:lang w:val="en-US"/>
              </w:rPr>
            </w:pPr>
            <w:r>
              <w:rPr>
                <w:lang w:val="en-US"/>
              </w:rPr>
              <w:t>Child protection staff</w:t>
            </w:r>
          </w:p>
          <w:p w14:paraId="75EC7DDC" w14:textId="77777777" w:rsidR="00BA4CD2" w:rsidRDefault="00BA4CD2" w:rsidP="00BA4CD2">
            <w:pPr>
              <w:pStyle w:val="ListParagraph"/>
              <w:rPr>
                <w:lang w:val="en-US"/>
              </w:rPr>
            </w:pPr>
          </w:p>
          <w:p w14:paraId="0CA556B6" w14:textId="77777777" w:rsidR="00BA4CD2" w:rsidRPr="001F4F96" w:rsidRDefault="00BA4CD2" w:rsidP="00BA4CD2">
            <w:pPr>
              <w:pStyle w:val="ListParagraph"/>
              <w:numPr>
                <w:ilvl w:val="0"/>
                <w:numId w:val="27"/>
              </w:numPr>
              <w:rPr>
                <w:lang w:val="en-US"/>
              </w:rPr>
            </w:pPr>
            <w:r>
              <w:rPr>
                <w:lang w:val="en-US"/>
              </w:rPr>
              <w:t>Family court staff.</w:t>
            </w:r>
          </w:p>
          <w:p w14:paraId="634AE100" w14:textId="77777777" w:rsidR="00BA4CD2" w:rsidRPr="000A0016" w:rsidRDefault="00BA4CD2" w:rsidP="00BA4CD2">
            <w:pPr>
              <w:spacing w:before="240" w:after="100" w:afterAutospacing="1"/>
              <w:rPr>
                <w:szCs w:val="28"/>
              </w:rPr>
            </w:pPr>
          </w:p>
        </w:tc>
      </w:tr>
      <w:tr w:rsidR="00451C51" w:rsidRPr="000A0016" w14:paraId="741E174F" w14:textId="77777777" w:rsidTr="4A614A2D">
        <w:trPr>
          <w:trHeight w:val="3061"/>
        </w:trPr>
        <w:tc>
          <w:tcPr>
            <w:tcW w:w="3736" w:type="dxa"/>
          </w:tcPr>
          <w:p w14:paraId="12F9966F" w14:textId="67AE0F1B" w:rsidR="00D665ED" w:rsidRDefault="00D665ED" w:rsidP="00D665ED">
            <w:pPr>
              <w:spacing w:after="100" w:afterAutospacing="1" w:line="240" w:lineRule="auto"/>
              <w:rPr>
                <w:szCs w:val="28"/>
              </w:rPr>
            </w:pPr>
            <w:r>
              <w:rPr>
                <w:noProof/>
                <w:szCs w:val="28"/>
              </w:rPr>
              <w:drawing>
                <wp:anchor distT="0" distB="0" distL="114300" distR="114300" simplePos="0" relativeHeight="251682821" behindDoc="0" locked="0" layoutInCell="1" allowOverlap="1" wp14:anchorId="28F10AC5" wp14:editId="179B6090">
                  <wp:simplePos x="0" y="0"/>
                  <wp:positionH relativeFrom="column">
                    <wp:posOffset>-69215</wp:posOffset>
                  </wp:positionH>
                  <wp:positionV relativeFrom="paragraph">
                    <wp:posOffset>259715</wp:posOffset>
                  </wp:positionV>
                  <wp:extent cx="1718310" cy="1718310"/>
                  <wp:effectExtent l="0" t="0" r="0" b="0"/>
                  <wp:wrapNone/>
                  <wp:docPr id="185440970" name="Picture 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440970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8310" cy="1718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4ECBCA7" w14:textId="5975F182" w:rsidR="00451C51" w:rsidRPr="000A0016" w:rsidRDefault="00D665ED" w:rsidP="00D665ED">
            <w:pPr>
              <w:spacing w:after="100" w:afterAutospacing="1" w:line="240" w:lineRule="auto"/>
              <w:rPr>
                <w:szCs w:val="28"/>
              </w:rPr>
            </w:pPr>
            <w:r>
              <w:rPr>
                <w:noProof/>
                <w:szCs w:val="28"/>
              </w:rPr>
              <w:drawing>
                <wp:anchor distT="0" distB="0" distL="114300" distR="114300" simplePos="0" relativeHeight="251681797" behindDoc="0" locked="0" layoutInCell="1" allowOverlap="1" wp14:anchorId="63B56DE8" wp14:editId="6AE29289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3810</wp:posOffset>
                  </wp:positionV>
                  <wp:extent cx="1549400" cy="1549400"/>
                  <wp:effectExtent l="0" t="0" r="0" b="0"/>
                  <wp:wrapNone/>
                  <wp:docPr id="1930631021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0631021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0" cy="154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421" w:type="dxa"/>
          </w:tcPr>
          <w:p w14:paraId="36989E0D" w14:textId="0C96CC43" w:rsidR="00451C51" w:rsidRDefault="00451C51" w:rsidP="00451C51">
            <w:pPr>
              <w:rPr>
                <w:lang w:val="en-US"/>
              </w:rPr>
            </w:pPr>
          </w:p>
          <w:p w14:paraId="76A04BB4" w14:textId="36409C04" w:rsidR="004A2278" w:rsidRDefault="004A2278" w:rsidP="00451C51">
            <w:pPr>
              <w:rPr>
                <w:lang w:val="en-US"/>
              </w:rPr>
            </w:pPr>
          </w:p>
          <w:p w14:paraId="1BFB9C1D" w14:textId="77777777" w:rsidR="00451C51" w:rsidRDefault="00451C51" w:rsidP="004A2278">
            <w:pPr>
              <w:rPr>
                <w:lang w:val="en-US"/>
              </w:rPr>
            </w:pPr>
            <w:r>
              <w:rPr>
                <w:lang w:val="en-US"/>
              </w:rPr>
              <w:t xml:space="preserve">A lot of people think parents with an intellectual disability cannot look after their children properly. </w:t>
            </w:r>
          </w:p>
          <w:p w14:paraId="390E4948" w14:textId="560AB6F5" w:rsidR="004A2278" w:rsidRPr="004A2278" w:rsidRDefault="004A2278" w:rsidP="004A2278">
            <w:pPr>
              <w:rPr>
                <w:lang w:val="en-US"/>
              </w:rPr>
            </w:pPr>
          </w:p>
        </w:tc>
      </w:tr>
      <w:tr w:rsidR="000C5FA2" w:rsidRPr="000A0016" w14:paraId="5EA41078" w14:textId="77777777" w:rsidTr="4A614A2D">
        <w:trPr>
          <w:trHeight w:val="3061"/>
        </w:trPr>
        <w:tc>
          <w:tcPr>
            <w:tcW w:w="3736" w:type="dxa"/>
          </w:tcPr>
          <w:p w14:paraId="41712ED4" w14:textId="578E636A" w:rsidR="000C5FA2" w:rsidRPr="000A0016" w:rsidRDefault="000C5FA2" w:rsidP="000C5FA2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lang w:val="en-US"/>
                <w14:ligatures w14:val="standardContextual"/>
              </w:rPr>
              <w:lastRenderedPageBreak/>
              <w:drawing>
                <wp:inline distT="0" distB="0" distL="0" distR="0" wp14:anchorId="0C88B479" wp14:editId="6167E703">
                  <wp:extent cx="1790700" cy="1790700"/>
                  <wp:effectExtent l="0" t="0" r="0" b="0"/>
                  <wp:docPr id="655889310" name="Picture 3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5889310" name="Picture 3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14:paraId="7788514B" w14:textId="77777777" w:rsidR="000C5FA2" w:rsidRDefault="000C5FA2" w:rsidP="000C5FA2">
            <w:pPr>
              <w:rPr>
                <w:lang w:val="en-US"/>
              </w:rPr>
            </w:pPr>
          </w:p>
          <w:p w14:paraId="08EAE0E3" w14:textId="77777777" w:rsidR="000C5FA2" w:rsidRDefault="000C5FA2" w:rsidP="000C5FA2">
            <w:pPr>
              <w:rPr>
                <w:lang w:val="en-US"/>
              </w:rPr>
            </w:pPr>
          </w:p>
          <w:p w14:paraId="1C19471D" w14:textId="1FFB5B50" w:rsidR="000C5FA2" w:rsidRDefault="000C5FA2" w:rsidP="000C5FA2">
            <w:pPr>
              <w:rPr>
                <w:lang w:val="en-US"/>
              </w:rPr>
            </w:pPr>
            <w:r>
              <w:rPr>
                <w:lang w:val="en-US"/>
              </w:rPr>
              <w:t>People often focus on what the parent cannot do instead of what they can do.</w:t>
            </w:r>
          </w:p>
          <w:p w14:paraId="10C9F762" w14:textId="77777777" w:rsidR="000C5FA2" w:rsidRDefault="000C5FA2" w:rsidP="000C5FA2">
            <w:pPr>
              <w:rPr>
                <w:lang w:val="en-US"/>
              </w:rPr>
            </w:pPr>
          </w:p>
          <w:p w14:paraId="2F2427E5" w14:textId="77777777" w:rsidR="000C5FA2" w:rsidRDefault="000C5FA2" w:rsidP="000C5FA2">
            <w:pPr>
              <w:rPr>
                <w:lang w:val="en-US"/>
              </w:rPr>
            </w:pPr>
          </w:p>
          <w:p w14:paraId="2E1E620B" w14:textId="77777777" w:rsidR="000C5FA2" w:rsidRDefault="000C5FA2" w:rsidP="000C5FA2">
            <w:pPr>
              <w:spacing w:before="240" w:after="100" w:afterAutospacing="1"/>
              <w:rPr>
                <w:b/>
                <w:bCs/>
                <w:szCs w:val="28"/>
              </w:rPr>
            </w:pPr>
          </w:p>
        </w:tc>
      </w:tr>
      <w:tr w:rsidR="000C5FA2" w:rsidRPr="000A0016" w14:paraId="1AAFC370" w14:textId="77777777" w:rsidTr="4A614A2D">
        <w:trPr>
          <w:trHeight w:val="3061"/>
        </w:trPr>
        <w:tc>
          <w:tcPr>
            <w:tcW w:w="3736" w:type="dxa"/>
          </w:tcPr>
          <w:p w14:paraId="5718A894" w14:textId="63EA7C8D" w:rsidR="000C5FA2" w:rsidRPr="000A0016" w:rsidRDefault="000C5FA2" w:rsidP="000C5FA2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lang w:val="en-US"/>
                <w14:ligatures w14:val="standardContextual"/>
              </w:rPr>
              <w:drawing>
                <wp:inline distT="0" distB="0" distL="0" distR="0" wp14:anchorId="35B91E5E" wp14:editId="6A164530">
                  <wp:extent cx="2089150" cy="1526786"/>
                  <wp:effectExtent l="0" t="0" r="6350" b="0"/>
                  <wp:docPr id="995393411" name="Picture 99539341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5393411" name="Picture 99539341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4905" cy="1530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14:paraId="06E193A5" w14:textId="77777777" w:rsidR="000C5FA2" w:rsidRDefault="000C5FA2" w:rsidP="000C5FA2">
            <w:pPr>
              <w:rPr>
                <w:lang w:val="en-US"/>
              </w:rPr>
            </w:pPr>
          </w:p>
          <w:p w14:paraId="04344DFA" w14:textId="7ACC3386" w:rsidR="000C5FA2" w:rsidRDefault="000C5FA2" w:rsidP="000C5FA2">
            <w:pPr>
              <w:rPr>
                <w:lang w:val="en-US"/>
              </w:rPr>
            </w:pPr>
            <w:r>
              <w:rPr>
                <w:lang w:val="en-US"/>
              </w:rPr>
              <w:t>Some parents with an intellectual disability get their children taken away just because of their disability.</w:t>
            </w:r>
          </w:p>
          <w:p w14:paraId="65A02684" w14:textId="77777777" w:rsidR="000C5FA2" w:rsidRDefault="000C5FA2" w:rsidP="000C5FA2">
            <w:pPr>
              <w:rPr>
                <w:lang w:val="en-US"/>
              </w:rPr>
            </w:pPr>
          </w:p>
          <w:p w14:paraId="4BF286B8" w14:textId="77777777" w:rsidR="000C5FA2" w:rsidRDefault="000C5FA2" w:rsidP="000C5FA2">
            <w:pPr>
              <w:rPr>
                <w:lang w:val="en-US"/>
              </w:rPr>
            </w:pPr>
          </w:p>
          <w:p w14:paraId="68081F90" w14:textId="77777777" w:rsidR="000C5FA2" w:rsidRPr="00785472" w:rsidRDefault="000C5FA2" w:rsidP="00D665ED">
            <w:pPr>
              <w:spacing w:before="240" w:line="240" w:lineRule="auto"/>
              <w:rPr>
                <w:b/>
                <w:bCs/>
                <w:szCs w:val="28"/>
              </w:rPr>
            </w:pPr>
          </w:p>
        </w:tc>
      </w:tr>
      <w:tr w:rsidR="000C5FA2" w:rsidRPr="000A0016" w14:paraId="08999256" w14:textId="77777777" w:rsidTr="4A614A2D">
        <w:trPr>
          <w:trHeight w:val="3061"/>
        </w:trPr>
        <w:tc>
          <w:tcPr>
            <w:tcW w:w="3736" w:type="dxa"/>
          </w:tcPr>
          <w:p w14:paraId="068FB088" w14:textId="77777777" w:rsidR="000C5FA2" w:rsidRDefault="000C5FA2" w:rsidP="000C5FA2">
            <w:pPr>
              <w:rPr>
                <w:lang w:val="en-US"/>
              </w:rPr>
            </w:pPr>
            <w:r>
              <w:rPr>
                <w:noProof/>
                <w:lang w:val="en-US"/>
                <w14:ligatures w14:val="standardContextual"/>
              </w:rPr>
              <w:drawing>
                <wp:inline distT="0" distB="0" distL="0" distR="0" wp14:anchorId="6B92DC45" wp14:editId="7369403D">
                  <wp:extent cx="1704975" cy="1704975"/>
                  <wp:effectExtent l="0" t="0" r="9525" b="0"/>
                  <wp:docPr id="1224072366" name="Picture 3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4072366" name="Picture 3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6C3AE0" w14:textId="77777777" w:rsidR="00D665ED" w:rsidRDefault="00D665ED" w:rsidP="000C5FA2">
            <w:pPr>
              <w:rPr>
                <w:lang w:val="en-US"/>
              </w:rPr>
            </w:pPr>
          </w:p>
          <w:p w14:paraId="7F5DAF56" w14:textId="5174093A" w:rsidR="000C5FA2" w:rsidRDefault="000C5FA2" w:rsidP="000C5FA2">
            <w:pPr>
              <w:rPr>
                <w:lang w:val="en-US"/>
              </w:rPr>
            </w:pPr>
            <w:r>
              <w:rPr>
                <w:noProof/>
                <w:lang w:val="en-US"/>
                <w14:ligatures w14:val="standardContextual"/>
              </w:rPr>
              <w:drawing>
                <wp:inline distT="0" distB="0" distL="0" distR="0" wp14:anchorId="6ED20FD9" wp14:editId="27D26364">
                  <wp:extent cx="1625600" cy="1625600"/>
                  <wp:effectExtent l="0" t="0" r="0" b="0"/>
                  <wp:docPr id="1950274495" name="Picture 3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0274495" name="Picture 3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5600" cy="162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14:paraId="026AE4A5" w14:textId="77777777" w:rsidR="000C5FA2" w:rsidRDefault="000C5FA2" w:rsidP="000C5FA2">
            <w:pPr>
              <w:rPr>
                <w:lang w:val="en-US"/>
              </w:rPr>
            </w:pPr>
          </w:p>
          <w:p w14:paraId="59D2453D" w14:textId="77777777" w:rsidR="000C5FA2" w:rsidRDefault="000C5FA2" w:rsidP="000C5FA2">
            <w:pPr>
              <w:rPr>
                <w:lang w:val="en-US"/>
              </w:rPr>
            </w:pPr>
            <w:r>
              <w:rPr>
                <w:lang w:val="en-US"/>
              </w:rPr>
              <w:t xml:space="preserve">The NDIS needs to work with child protection services to make sure parents with an intellectual disability can keep their children. </w:t>
            </w:r>
          </w:p>
          <w:p w14:paraId="72B710F2" w14:textId="77777777" w:rsidR="000C5FA2" w:rsidRDefault="000C5FA2" w:rsidP="000C5FA2">
            <w:pPr>
              <w:rPr>
                <w:lang w:val="en-US"/>
              </w:rPr>
            </w:pPr>
          </w:p>
          <w:p w14:paraId="7412184F" w14:textId="77777777" w:rsidR="000C5FA2" w:rsidRDefault="000C5FA2" w:rsidP="00D665ED">
            <w:pPr>
              <w:spacing w:line="480" w:lineRule="auto"/>
              <w:rPr>
                <w:lang w:val="en-US"/>
              </w:rPr>
            </w:pPr>
          </w:p>
          <w:p w14:paraId="753B8D66" w14:textId="77777777" w:rsidR="000C5FA2" w:rsidRDefault="000C5FA2" w:rsidP="000C5FA2">
            <w:pPr>
              <w:rPr>
                <w:lang w:val="en-US"/>
              </w:rPr>
            </w:pPr>
          </w:p>
          <w:p w14:paraId="481C814F" w14:textId="07D1F0C3" w:rsidR="000C5FA2" w:rsidRDefault="000C5FA2" w:rsidP="000C5FA2">
            <w:pPr>
              <w:rPr>
                <w:lang w:val="en-US"/>
              </w:rPr>
            </w:pPr>
            <w:r>
              <w:rPr>
                <w:lang w:val="en-US"/>
              </w:rPr>
              <w:t>This means making sure child protection assessments are fair and accessible for parents with an intellectual disability.</w:t>
            </w:r>
          </w:p>
        </w:tc>
      </w:tr>
      <w:tr w:rsidR="000C5FA2" w:rsidRPr="000A0016" w14:paraId="062DA3DD" w14:textId="77777777" w:rsidTr="4A614A2D">
        <w:trPr>
          <w:trHeight w:val="7938"/>
        </w:trPr>
        <w:tc>
          <w:tcPr>
            <w:tcW w:w="3736" w:type="dxa"/>
          </w:tcPr>
          <w:p w14:paraId="1FF419D9" w14:textId="77777777" w:rsidR="000C5FA2" w:rsidRDefault="000C5FA2" w:rsidP="000C5FA2">
            <w:pPr>
              <w:rPr>
                <w:lang w:val="en-US"/>
              </w:rPr>
            </w:pPr>
          </w:p>
          <w:p w14:paraId="56CB193E" w14:textId="77777777" w:rsidR="00D665ED" w:rsidRDefault="00D665ED" w:rsidP="000C5FA2">
            <w:pPr>
              <w:rPr>
                <w:noProof/>
                <w:lang w:val="en-US"/>
                <w14:ligatures w14:val="standardContextual"/>
              </w:rPr>
            </w:pPr>
          </w:p>
          <w:p w14:paraId="31D4D101" w14:textId="201B6A56" w:rsidR="000C5FA2" w:rsidRDefault="000C5FA2" w:rsidP="000C5FA2">
            <w:pPr>
              <w:rPr>
                <w:noProof/>
                <w:lang w:val="en-US"/>
                <w14:ligatures w14:val="standardContextual"/>
              </w:rPr>
            </w:pPr>
            <w:r>
              <w:rPr>
                <w:noProof/>
                <w:lang w:val="en-US"/>
                <w14:ligatures w14:val="standardContextual"/>
              </w:rPr>
              <w:drawing>
                <wp:inline distT="0" distB="0" distL="0" distR="0" wp14:anchorId="261AB40D" wp14:editId="3ED43341">
                  <wp:extent cx="1701800" cy="1726310"/>
                  <wp:effectExtent l="0" t="0" r="0" b="7620"/>
                  <wp:docPr id="1806013586" name="Picture 3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6013586" name="Picture 3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2971" cy="1727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14:paraId="0F389AE7" w14:textId="77777777" w:rsidR="000C5FA2" w:rsidRDefault="000C5FA2" w:rsidP="000C5FA2">
            <w:pPr>
              <w:rPr>
                <w:lang w:val="en-US"/>
              </w:rPr>
            </w:pPr>
          </w:p>
          <w:p w14:paraId="099B4618" w14:textId="77777777" w:rsidR="000C5FA2" w:rsidRDefault="000C5FA2" w:rsidP="000C5FA2">
            <w:pPr>
              <w:rPr>
                <w:lang w:val="en-US"/>
              </w:rPr>
            </w:pPr>
            <w:r>
              <w:rPr>
                <w:lang w:val="en-US"/>
              </w:rPr>
              <w:t>The NDIS needs to run human rights training for people who support parents with an intellectual disability.</w:t>
            </w:r>
          </w:p>
          <w:p w14:paraId="3E6E5DBA" w14:textId="77777777" w:rsidR="00267A5C" w:rsidRDefault="00267A5C" w:rsidP="000C5FA2">
            <w:pPr>
              <w:rPr>
                <w:lang w:val="en-US"/>
              </w:rPr>
            </w:pPr>
          </w:p>
          <w:p w14:paraId="64356444" w14:textId="1F54DD19" w:rsidR="00267A5C" w:rsidRDefault="00267A5C" w:rsidP="000C5FA2">
            <w:pPr>
              <w:rPr>
                <w:lang w:val="en-US"/>
              </w:rPr>
            </w:pPr>
            <w:r>
              <w:rPr>
                <w:lang w:val="en-US"/>
              </w:rPr>
              <w:t>This means</w:t>
            </w:r>
          </w:p>
          <w:p w14:paraId="24DCC6B6" w14:textId="77777777" w:rsidR="000C5FA2" w:rsidRDefault="000C5FA2" w:rsidP="000C5FA2">
            <w:pPr>
              <w:rPr>
                <w:lang w:val="en-US"/>
              </w:rPr>
            </w:pPr>
          </w:p>
          <w:p w14:paraId="44BFEC3D" w14:textId="77777777" w:rsidR="000C5FA2" w:rsidRDefault="000C5FA2" w:rsidP="000C5FA2">
            <w:pPr>
              <w:pStyle w:val="ListParagraph"/>
              <w:numPr>
                <w:ilvl w:val="0"/>
                <w:numId w:val="28"/>
              </w:numPr>
              <w:rPr>
                <w:lang w:val="en-US"/>
              </w:rPr>
            </w:pPr>
            <w:r>
              <w:rPr>
                <w:lang w:val="en-US"/>
              </w:rPr>
              <w:t>NDIS staff</w:t>
            </w:r>
          </w:p>
          <w:p w14:paraId="11D6BBE0" w14:textId="77777777" w:rsidR="000C5FA2" w:rsidRDefault="000C5FA2" w:rsidP="000C5FA2">
            <w:pPr>
              <w:pStyle w:val="ListParagraph"/>
              <w:rPr>
                <w:lang w:val="en-US"/>
              </w:rPr>
            </w:pPr>
          </w:p>
          <w:p w14:paraId="75F24070" w14:textId="77777777" w:rsidR="000C5FA2" w:rsidRDefault="000C5FA2" w:rsidP="000C5FA2">
            <w:pPr>
              <w:pStyle w:val="ListParagraph"/>
              <w:numPr>
                <w:ilvl w:val="0"/>
                <w:numId w:val="28"/>
              </w:numPr>
              <w:rPr>
                <w:lang w:val="en-US"/>
              </w:rPr>
            </w:pPr>
            <w:r>
              <w:rPr>
                <w:lang w:val="en-US"/>
              </w:rPr>
              <w:t>Support coordinators and plan managers</w:t>
            </w:r>
          </w:p>
          <w:p w14:paraId="699EEE23" w14:textId="77777777" w:rsidR="000C5FA2" w:rsidRDefault="000C5FA2" w:rsidP="000C5FA2">
            <w:pPr>
              <w:pStyle w:val="ListParagraph"/>
              <w:rPr>
                <w:lang w:val="en-US"/>
              </w:rPr>
            </w:pPr>
          </w:p>
          <w:p w14:paraId="1122B2D3" w14:textId="77777777" w:rsidR="000C5FA2" w:rsidRDefault="000C5FA2" w:rsidP="000C5FA2">
            <w:pPr>
              <w:pStyle w:val="ListParagraph"/>
              <w:numPr>
                <w:ilvl w:val="0"/>
                <w:numId w:val="28"/>
              </w:numPr>
              <w:rPr>
                <w:lang w:val="en-US"/>
              </w:rPr>
            </w:pPr>
            <w:r>
              <w:rPr>
                <w:lang w:val="en-US"/>
              </w:rPr>
              <w:t>Service providers</w:t>
            </w:r>
          </w:p>
          <w:p w14:paraId="7B32F0A9" w14:textId="77777777" w:rsidR="000C5FA2" w:rsidRDefault="000C5FA2" w:rsidP="000C5FA2">
            <w:pPr>
              <w:pStyle w:val="ListParagraph"/>
              <w:rPr>
                <w:lang w:val="en-US"/>
              </w:rPr>
            </w:pPr>
          </w:p>
          <w:p w14:paraId="6C478372" w14:textId="77777777" w:rsidR="000C5FA2" w:rsidRPr="007A5C46" w:rsidRDefault="000C5FA2" w:rsidP="000C5FA2">
            <w:pPr>
              <w:pStyle w:val="ListParagraph"/>
              <w:numPr>
                <w:ilvl w:val="0"/>
                <w:numId w:val="28"/>
              </w:numPr>
              <w:rPr>
                <w:lang w:val="en-US"/>
              </w:rPr>
            </w:pPr>
            <w:r>
              <w:rPr>
                <w:lang w:val="en-US"/>
              </w:rPr>
              <w:t>Child protection services.</w:t>
            </w:r>
          </w:p>
          <w:p w14:paraId="0E8A9697" w14:textId="77777777" w:rsidR="000C5FA2" w:rsidRDefault="000C5FA2" w:rsidP="000C5FA2">
            <w:pPr>
              <w:rPr>
                <w:lang w:val="en-US"/>
              </w:rPr>
            </w:pPr>
          </w:p>
          <w:p w14:paraId="4C62D261" w14:textId="77777777" w:rsidR="000C5FA2" w:rsidRDefault="000C5FA2" w:rsidP="000C5FA2">
            <w:pPr>
              <w:rPr>
                <w:lang w:val="en-US"/>
              </w:rPr>
            </w:pPr>
          </w:p>
        </w:tc>
      </w:tr>
      <w:tr w:rsidR="000C5FA2" w:rsidRPr="000A0016" w14:paraId="7D15CC26" w14:textId="77777777" w:rsidTr="4A614A2D">
        <w:trPr>
          <w:trHeight w:val="3061"/>
        </w:trPr>
        <w:tc>
          <w:tcPr>
            <w:tcW w:w="3736" w:type="dxa"/>
          </w:tcPr>
          <w:p w14:paraId="489A58F7" w14:textId="4845D92C" w:rsidR="000C5FA2" w:rsidRDefault="000C5FA2" w:rsidP="000C5FA2">
            <w:pPr>
              <w:rPr>
                <w:lang w:val="en-US"/>
              </w:rPr>
            </w:pPr>
            <w:r>
              <w:rPr>
                <w:noProof/>
                <w:lang w:val="en-US"/>
                <w14:ligatures w14:val="standardContextual"/>
              </w:rPr>
              <w:drawing>
                <wp:inline distT="0" distB="0" distL="0" distR="0" wp14:anchorId="3AA94121" wp14:editId="4D3BB74A">
                  <wp:extent cx="2000250" cy="2000250"/>
                  <wp:effectExtent l="0" t="0" r="0" b="0"/>
                  <wp:docPr id="945200147" name="Picture 3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5200147" name="Picture 3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2000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14:paraId="0411A651" w14:textId="77777777" w:rsidR="000C5FA2" w:rsidRDefault="000C5FA2" w:rsidP="000C5FA2">
            <w:pPr>
              <w:rPr>
                <w:lang w:val="en-US"/>
              </w:rPr>
            </w:pPr>
          </w:p>
          <w:p w14:paraId="52874493" w14:textId="77777777" w:rsidR="000C5FA2" w:rsidRDefault="000C5FA2" w:rsidP="000C5FA2">
            <w:pPr>
              <w:rPr>
                <w:lang w:val="en-US"/>
              </w:rPr>
            </w:pPr>
          </w:p>
          <w:p w14:paraId="342615EB" w14:textId="1D543788" w:rsidR="000C5FA2" w:rsidRDefault="6DDCA7CF" w:rsidP="000C5FA2">
            <w:pPr>
              <w:rPr>
                <w:lang w:val="en-US"/>
              </w:rPr>
            </w:pPr>
            <w:r w:rsidRPr="4A614A2D">
              <w:rPr>
                <w:lang w:val="en-US"/>
              </w:rPr>
              <w:t>Parents with an intellectual disability should be part of making the training.</w:t>
            </w:r>
          </w:p>
          <w:p w14:paraId="34239D75" w14:textId="77777777" w:rsidR="000C5FA2" w:rsidRDefault="000C5FA2" w:rsidP="000C5FA2">
            <w:pPr>
              <w:rPr>
                <w:lang w:val="en-US"/>
              </w:rPr>
            </w:pPr>
            <w:r>
              <w:rPr>
                <w:lang w:val="en-US"/>
              </w:rPr>
              <w:t xml:space="preserve"> </w:t>
            </w:r>
          </w:p>
          <w:p w14:paraId="555C571C" w14:textId="77777777" w:rsidR="000C5FA2" w:rsidRDefault="000C5FA2" w:rsidP="000C5FA2">
            <w:pPr>
              <w:rPr>
                <w:lang w:val="en-US"/>
              </w:rPr>
            </w:pPr>
          </w:p>
          <w:p w14:paraId="6453C768" w14:textId="77777777" w:rsidR="000C5FA2" w:rsidRDefault="000C5FA2" w:rsidP="000C5FA2">
            <w:pPr>
              <w:rPr>
                <w:lang w:val="en-US"/>
              </w:rPr>
            </w:pPr>
          </w:p>
        </w:tc>
      </w:tr>
    </w:tbl>
    <w:p w14:paraId="1264F12D" w14:textId="77777777" w:rsidR="007C63C1" w:rsidRDefault="007C63C1"/>
    <w:p w14:paraId="113AF9F0" w14:textId="1EB3B416" w:rsidR="00761846" w:rsidRPr="000A0016" w:rsidRDefault="0083061D" w:rsidP="00761846">
      <w:pPr>
        <w:pStyle w:val="Heading2"/>
      </w:pPr>
      <w:bookmarkStart w:id="4" w:name="_Toc155872966"/>
      <w:r>
        <w:lastRenderedPageBreak/>
        <w:t>Culturally and linguistically diverse and First Nations parents with an intellectual disability</w:t>
      </w:r>
      <w:bookmarkEnd w:id="4"/>
    </w:p>
    <w:tbl>
      <w:tblPr>
        <w:tblStyle w:val="TableGrid"/>
        <w:tblW w:w="91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85"/>
        <w:gridCol w:w="5472"/>
      </w:tblGrid>
      <w:tr w:rsidR="008E70EC" w:rsidRPr="000A0016" w14:paraId="71F37CA6" w14:textId="77777777" w:rsidTr="00E6232E">
        <w:trPr>
          <w:trHeight w:val="3061"/>
        </w:trPr>
        <w:tc>
          <w:tcPr>
            <w:tcW w:w="3685" w:type="dxa"/>
          </w:tcPr>
          <w:p w14:paraId="72820A09" w14:textId="77777777" w:rsidR="008E70EC" w:rsidRDefault="008E70EC" w:rsidP="008E70EC">
            <w:pPr>
              <w:rPr>
                <w:lang w:val="en-US"/>
              </w:rPr>
            </w:pPr>
          </w:p>
          <w:p w14:paraId="01C7F196" w14:textId="24550D62" w:rsidR="008E70EC" w:rsidRDefault="008E70EC" w:rsidP="008E70EC">
            <w:pPr>
              <w:rPr>
                <w:lang w:val="en-US"/>
              </w:rPr>
            </w:pPr>
            <w:r>
              <w:rPr>
                <w:noProof/>
                <w:lang w:val="en-US"/>
                <w14:ligatures w14:val="standardContextual"/>
              </w:rPr>
              <w:drawing>
                <wp:inline distT="0" distB="0" distL="0" distR="0" wp14:anchorId="007C9A30" wp14:editId="6DBF0E44">
                  <wp:extent cx="1962150" cy="1103682"/>
                  <wp:effectExtent l="0" t="0" r="0" b="1270"/>
                  <wp:docPr id="71190439" name="Picture 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190439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6768" cy="1111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07C7BC" w14:textId="1232D298" w:rsidR="00B822DD" w:rsidRDefault="00B822DD" w:rsidP="008E70EC">
            <w:pPr>
              <w:rPr>
                <w:lang w:val="en-US"/>
              </w:rPr>
            </w:pPr>
            <w:r>
              <w:rPr>
                <w:noProof/>
                <w:lang w:val="en-US"/>
                <w14:ligatures w14:val="standardContextual"/>
              </w:rPr>
              <w:drawing>
                <wp:inline distT="0" distB="0" distL="0" distR="0" wp14:anchorId="42C5DE18" wp14:editId="06F3620F">
                  <wp:extent cx="2006600" cy="1485900"/>
                  <wp:effectExtent l="0" t="0" r="0" b="0"/>
                  <wp:docPr id="2029534473" name="Picture 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9534473" name="Picture 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228" b="17721"/>
                          <a:stretch/>
                        </pic:blipFill>
                        <pic:spPr bwMode="auto">
                          <a:xfrm>
                            <a:off x="0" y="0"/>
                            <a:ext cx="2006600" cy="1485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5FDA23E" w14:textId="2A023089" w:rsidR="008E70EC" w:rsidRPr="000A0016" w:rsidRDefault="008E70EC" w:rsidP="008E70EC">
            <w:pPr>
              <w:spacing w:before="240" w:after="100" w:afterAutospacing="1"/>
              <w:rPr>
                <w:szCs w:val="28"/>
              </w:rPr>
            </w:pPr>
          </w:p>
        </w:tc>
        <w:tc>
          <w:tcPr>
            <w:tcW w:w="5472" w:type="dxa"/>
          </w:tcPr>
          <w:p w14:paraId="31C5603F" w14:textId="77777777" w:rsidR="008E70EC" w:rsidRDefault="008E70EC" w:rsidP="008E70EC">
            <w:pPr>
              <w:rPr>
                <w:lang w:val="en-US"/>
              </w:rPr>
            </w:pPr>
          </w:p>
          <w:p w14:paraId="7C0A228E" w14:textId="77777777" w:rsidR="008E70EC" w:rsidRDefault="008E70EC" w:rsidP="008E70EC">
            <w:pPr>
              <w:rPr>
                <w:lang w:val="en-US"/>
              </w:rPr>
            </w:pPr>
            <w:r>
              <w:rPr>
                <w:lang w:val="en-US"/>
              </w:rPr>
              <w:t>Some parents with an intellectual disability are</w:t>
            </w:r>
          </w:p>
          <w:p w14:paraId="2BDCA157" w14:textId="77777777" w:rsidR="008E70EC" w:rsidRDefault="008E70EC" w:rsidP="008E70EC">
            <w:pPr>
              <w:rPr>
                <w:lang w:val="en-US"/>
              </w:rPr>
            </w:pPr>
          </w:p>
          <w:p w14:paraId="4A2654E8" w14:textId="77777777" w:rsidR="008E70EC" w:rsidRPr="00E36D83" w:rsidRDefault="008E70EC" w:rsidP="008E70EC">
            <w:pPr>
              <w:pStyle w:val="ListParagraph"/>
              <w:numPr>
                <w:ilvl w:val="0"/>
                <w:numId w:val="29"/>
              </w:numPr>
              <w:rPr>
                <w:lang w:val="en-US"/>
              </w:rPr>
            </w:pPr>
            <w:r w:rsidRPr="00E36D83">
              <w:rPr>
                <w:lang w:val="en-US"/>
              </w:rPr>
              <w:t>First Nations</w:t>
            </w:r>
          </w:p>
          <w:p w14:paraId="3B941B01" w14:textId="77777777" w:rsidR="008E70EC" w:rsidRDefault="008E70EC" w:rsidP="008E70EC">
            <w:pPr>
              <w:rPr>
                <w:lang w:val="en-US"/>
              </w:rPr>
            </w:pPr>
          </w:p>
          <w:p w14:paraId="3BDCBD38" w14:textId="77777777" w:rsidR="008E70EC" w:rsidRPr="00343278" w:rsidRDefault="008E70EC" w:rsidP="008E70EC">
            <w:pPr>
              <w:pStyle w:val="ListParagraph"/>
              <w:numPr>
                <w:ilvl w:val="0"/>
                <w:numId w:val="29"/>
              </w:numPr>
              <w:rPr>
                <w:b/>
                <w:bCs/>
                <w:lang w:val="en-US"/>
              </w:rPr>
            </w:pPr>
            <w:r w:rsidRPr="00E36D83">
              <w:rPr>
                <w:b/>
                <w:bCs/>
                <w:lang w:val="en-US"/>
              </w:rPr>
              <w:t>Culturally and linguistically diverse.</w:t>
            </w:r>
          </w:p>
          <w:p w14:paraId="1E53EE9A" w14:textId="77777777" w:rsidR="008E70EC" w:rsidRDefault="008E70EC" w:rsidP="008E70EC">
            <w:pPr>
              <w:rPr>
                <w:lang w:val="en-US"/>
              </w:rPr>
            </w:pPr>
          </w:p>
          <w:p w14:paraId="4E46172A" w14:textId="77777777" w:rsidR="008E70EC" w:rsidRPr="000A0016" w:rsidRDefault="008E70EC" w:rsidP="008E70EC">
            <w:pPr>
              <w:spacing w:before="240" w:after="100" w:afterAutospacing="1"/>
              <w:rPr>
                <w:szCs w:val="28"/>
              </w:rPr>
            </w:pPr>
          </w:p>
        </w:tc>
      </w:tr>
      <w:tr w:rsidR="00EF55F3" w:rsidRPr="000A0016" w14:paraId="74E6DAC2" w14:textId="77777777" w:rsidTr="00E6232E">
        <w:trPr>
          <w:trHeight w:val="3061"/>
        </w:trPr>
        <w:tc>
          <w:tcPr>
            <w:tcW w:w="3685" w:type="dxa"/>
          </w:tcPr>
          <w:p w14:paraId="2501D6B4" w14:textId="68D08302" w:rsidR="00EF55F3" w:rsidRPr="000A0016" w:rsidRDefault="00EF55F3" w:rsidP="00EF55F3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lang w:val="en-US"/>
                <w14:ligatures w14:val="standardContextual"/>
              </w:rPr>
              <w:drawing>
                <wp:inline distT="0" distB="0" distL="0" distR="0" wp14:anchorId="692B2CCB" wp14:editId="0BF187D0">
                  <wp:extent cx="1666875" cy="1666875"/>
                  <wp:effectExtent l="0" t="0" r="0" b="0"/>
                  <wp:docPr id="1389513316" name="Picture 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9513316" name="Picture 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2" w:type="dxa"/>
          </w:tcPr>
          <w:p w14:paraId="31E46AD5" w14:textId="77777777" w:rsidR="00EF55F3" w:rsidRDefault="00EF55F3" w:rsidP="00EF55F3">
            <w:pPr>
              <w:rPr>
                <w:lang w:val="en-US"/>
              </w:rPr>
            </w:pPr>
          </w:p>
          <w:p w14:paraId="4F119CF9" w14:textId="77777777" w:rsidR="00EF55F3" w:rsidRDefault="00EF55F3" w:rsidP="00EF55F3">
            <w:pPr>
              <w:rPr>
                <w:lang w:val="en-US"/>
              </w:rPr>
            </w:pPr>
          </w:p>
          <w:p w14:paraId="22E328F3" w14:textId="64A9543D" w:rsidR="00EF55F3" w:rsidRDefault="00EF55F3" w:rsidP="00EF55F3">
            <w:pPr>
              <w:rPr>
                <w:lang w:val="en-US"/>
              </w:rPr>
            </w:pPr>
            <w:r>
              <w:rPr>
                <w:lang w:val="en-US"/>
              </w:rPr>
              <w:t>Culturally and linguistically diverse means you come from another culture, religion or language.</w:t>
            </w:r>
          </w:p>
          <w:p w14:paraId="52968E88" w14:textId="77777777" w:rsidR="00EF55F3" w:rsidRPr="008166AD" w:rsidRDefault="00EF55F3" w:rsidP="00EF55F3">
            <w:pPr>
              <w:spacing w:before="240" w:after="100" w:afterAutospacing="1"/>
              <w:rPr>
                <w:szCs w:val="28"/>
              </w:rPr>
            </w:pPr>
          </w:p>
        </w:tc>
      </w:tr>
      <w:tr w:rsidR="00EF55F3" w:rsidRPr="000A0016" w14:paraId="7FF43373" w14:textId="77777777" w:rsidTr="00E6232E">
        <w:trPr>
          <w:trHeight w:val="3061"/>
        </w:trPr>
        <w:tc>
          <w:tcPr>
            <w:tcW w:w="3685" w:type="dxa"/>
          </w:tcPr>
          <w:p w14:paraId="57633F22" w14:textId="32FACDDA" w:rsidR="00EF55F3" w:rsidRPr="000A0016" w:rsidRDefault="00EF55F3" w:rsidP="00EF55F3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lang w:val="en-US"/>
                <w14:ligatures w14:val="standardContextual"/>
              </w:rPr>
              <w:drawing>
                <wp:inline distT="0" distB="0" distL="0" distR="0" wp14:anchorId="5AB7FA36" wp14:editId="450BB44A">
                  <wp:extent cx="1790700" cy="1790700"/>
                  <wp:effectExtent l="0" t="0" r="0" b="0"/>
                  <wp:docPr id="654805363" name="Picture 36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4805363" name="Picture 3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2" w:type="dxa"/>
          </w:tcPr>
          <w:p w14:paraId="24878E85" w14:textId="77777777" w:rsidR="00EF55F3" w:rsidRDefault="00EF55F3" w:rsidP="00EF55F3">
            <w:pPr>
              <w:rPr>
                <w:lang w:val="en-US"/>
              </w:rPr>
            </w:pPr>
          </w:p>
          <w:p w14:paraId="03130F11" w14:textId="77777777" w:rsidR="00EF55F3" w:rsidRDefault="00EF55F3" w:rsidP="00EF55F3">
            <w:pPr>
              <w:rPr>
                <w:lang w:val="en-US"/>
              </w:rPr>
            </w:pPr>
          </w:p>
          <w:p w14:paraId="1579E288" w14:textId="3844E636" w:rsidR="00EF55F3" w:rsidRPr="00EF55F3" w:rsidRDefault="00EF55F3" w:rsidP="00EF55F3">
            <w:pPr>
              <w:rPr>
                <w:lang w:val="en-US"/>
              </w:rPr>
            </w:pPr>
            <w:r>
              <w:rPr>
                <w:lang w:val="en-US"/>
              </w:rPr>
              <w:t>Parents with an intellectual disability who are First Nations people or are culturally and linguistically diverse can find it hard to get parenting support.</w:t>
            </w:r>
          </w:p>
        </w:tc>
      </w:tr>
      <w:tr w:rsidR="00EF55F3" w:rsidRPr="000A0016" w14:paraId="200AB242" w14:textId="77777777" w:rsidTr="00E6232E">
        <w:trPr>
          <w:trHeight w:val="3061"/>
        </w:trPr>
        <w:tc>
          <w:tcPr>
            <w:tcW w:w="3685" w:type="dxa"/>
          </w:tcPr>
          <w:p w14:paraId="4921D765" w14:textId="77777777" w:rsidR="00B822DD" w:rsidRDefault="00B822DD" w:rsidP="00EF55F3">
            <w:pPr>
              <w:rPr>
                <w:lang w:val="en-US"/>
              </w:rPr>
            </w:pPr>
          </w:p>
          <w:p w14:paraId="7EFF6B1B" w14:textId="46D088ED" w:rsidR="00EF55F3" w:rsidRDefault="00EF55F3" w:rsidP="00EF55F3">
            <w:pPr>
              <w:rPr>
                <w:lang w:val="en-US"/>
              </w:rPr>
            </w:pPr>
            <w:r>
              <w:rPr>
                <w:noProof/>
                <w:lang w:val="en-US"/>
                <w14:ligatures w14:val="standardContextual"/>
              </w:rPr>
              <w:drawing>
                <wp:inline distT="0" distB="0" distL="0" distR="0" wp14:anchorId="4B2DB090" wp14:editId="42059A90">
                  <wp:extent cx="1422400" cy="1422400"/>
                  <wp:effectExtent l="0" t="0" r="0" b="6350"/>
                  <wp:docPr id="1299080592" name="Picture 3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080592" name="Picture 3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2400" cy="14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BCDF40" w14:textId="39B84EBB" w:rsidR="00EF55F3" w:rsidRPr="00B822DD" w:rsidRDefault="00EF55F3" w:rsidP="00B822DD">
            <w:pPr>
              <w:spacing w:line="240" w:lineRule="auto"/>
              <w:rPr>
                <w:sz w:val="14"/>
                <w:szCs w:val="10"/>
                <w:lang w:val="en-US"/>
              </w:rPr>
            </w:pPr>
          </w:p>
          <w:p w14:paraId="5666BDE2" w14:textId="35A965DA" w:rsidR="00EF55F3" w:rsidRPr="000A0016" w:rsidRDefault="00B822DD" w:rsidP="00EF55F3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lang w:val="en-US"/>
                <w14:ligatures w14:val="standardContextual"/>
              </w:rPr>
              <w:drawing>
                <wp:inline distT="0" distB="0" distL="0" distR="0" wp14:anchorId="252ACAAB" wp14:editId="223ECEF3">
                  <wp:extent cx="1612900" cy="1612900"/>
                  <wp:effectExtent l="0" t="0" r="6350" b="0"/>
                  <wp:docPr id="468953820" name="Picture 3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953820" name="Picture 3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900" cy="161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2" w:type="dxa"/>
          </w:tcPr>
          <w:p w14:paraId="71CF844B" w14:textId="77777777" w:rsidR="00EF55F3" w:rsidRDefault="00EF55F3" w:rsidP="00EF55F3">
            <w:pPr>
              <w:rPr>
                <w:lang w:val="en-US"/>
              </w:rPr>
            </w:pPr>
          </w:p>
          <w:p w14:paraId="4113375E" w14:textId="77777777" w:rsidR="00EF55F3" w:rsidRDefault="00EF55F3" w:rsidP="00EF55F3">
            <w:pPr>
              <w:rPr>
                <w:lang w:val="en-US"/>
              </w:rPr>
            </w:pPr>
            <w:r>
              <w:rPr>
                <w:lang w:val="en-US"/>
              </w:rPr>
              <w:t>Services for parents with an intellectual disability who are First Nations or are culturally and linguistically diverse are often</w:t>
            </w:r>
          </w:p>
          <w:p w14:paraId="193FF063" w14:textId="77777777" w:rsidR="00EF55F3" w:rsidRDefault="00EF55F3" w:rsidP="00EF55F3">
            <w:pPr>
              <w:rPr>
                <w:lang w:val="en-US"/>
              </w:rPr>
            </w:pPr>
          </w:p>
          <w:p w14:paraId="44F5B445" w14:textId="1D837316" w:rsidR="00EF55F3" w:rsidRDefault="0007130C" w:rsidP="00EF55F3">
            <w:pPr>
              <w:pStyle w:val="ListParagraph"/>
              <w:numPr>
                <w:ilvl w:val="0"/>
                <w:numId w:val="30"/>
              </w:numPr>
              <w:rPr>
                <w:lang w:val="en-US"/>
              </w:rPr>
            </w:pPr>
            <w:r>
              <w:rPr>
                <w:lang w:val="en-US"/>
              </w:rPr>
              <w:t xml:space="preserve"> </w:t>
            </w:r>
            <w:r w:rsidR="007E3926">
              <w:rPr>
                <w:lang w:val="en-US"/>
              </w:rPr>
              <w:t xml:space="preserve">not easy </w:t>
            </w:r>
            <w:r w:rsidR="00E52E5E">
              <w:rPr>
                <w:lang w:val="en-US"/>
              </w:rPr>
              <w:t xml:space="preserve">to </w:t>
            </w:r>
            <w:proofErr w:type="gramStart"/>
            <w:r w:rsidR="00E46EA5">
              <w:rPr>
                <w:lang w:val="en-US"/>
              </w:rPr>
              <w:t>find</w:t>
            </w:r>
            <w:proofErr w:type="gramEnd"/>
            <w:r w:rsidR="00E52E5E">
              <w:rPr>
                <w:lang w:val="en-US"/>
              </w:rPr>
              <w:t xml:space="preserve"> </w:t>
            </w:r>
          </w:p>
          <w:p w14:paraId="21119EA6" w14:textId="77777777" w:rsidR="00EF55F3" w:rsidRDefault="00EF55F3" w:rsidP="00EF55F3">
            <w:pPr>
              <w:pStyle w:val="ListParagraph"/>
              <w:rPr>
                <w:lang w:val="en-US"/>
              </w:rPr>
            </w:pPr>
          </w:p>
          <w:p w14:paraId="3C000924" w14:textId="77777777" w:rsidR="00EF55F3" w:rsidRPr="00554480" w:rsidRDefault="00EF55F3" w:rsidP="00EF55F3">
            <w:pPr>
              <w:pStyle w:val="ListParagraph"/>
              <w:numPr>
                <w:ilvl w:val="0"/>
                <w:numId w:val="30"/>
              </w:numPr>
              <w:rPr>
                <w:lang w:val="en-US"/>
              </w:rPr>
            </w:pPr>
            <w:r w:rsidRPr="00554480">
              <w:rPr>
                <w:lang w:val="en-US"/>
              </w:rPr>
              <w:t>not available.</w:t>
            </w:r>
          </w:p>
          <w:p w14:paraId="686B84D0" w14:textId="77777777" w:rsidR="00EF55F3" w:rsidRDefault="00EF55F3" w:rsidP="00EF55F3">
            <w:pPr>
              <w:rPr>
                <w:lang w:val="en-US"/>
              </w:rPr>
            </w:pPr>
          </w:p>
          <w:p w14:paraId="6CA186D5" w14:textId="77777777" w:rsidR="00B822DD" w:rsidRDefault="00B822DD" w:rsidP="00EF55F3">
            <w:pPr>
              <w:rPr>
                <w:lang w:val="en-US"/>
              </w:rPr>
            </w:pPr>
          </w:p>
          <w:p w14:paraId="29EE7CB0" w14:textId="77777777" w:rsidR="00B822DD" w:rsidRDefault="00B822DD" w:rsidP="00EF55F3">
            <w:pPr>
              <w:rPr>
                <w:lang w:val="en-US"/>
              </w:rPr>
            </w:pPr>
          </w:p>
          <w:p w14:paraId="3E8F71BA" w14:textId="77777777" w:rsidR="00EF55F3" w:rsidRPr="00785472" w:rsidRDefault="00EF55F3" w:rsidP="00EF55F3">
            <w:pPr>
              <w:spacing w:before="240"/>
              <w:rPr>
                <w:b/>
                <w:bCs/>
                <w:szCs w:val="28"/>
              </w:rPr>
            </w:pPr>
          </w:p>
        </w:tc>
      </w:tr>
      <w:tr w:rsidR="00EF55F3" w:rsidRPr="000A0016" w14:paraId="4EDE2C53" w14:textId="77777777" w:rsidTr="00E6232E">
        <w:trPr>
          <w:trHeight w:val="3061"/>
        </w:trPr>
        <w:tc>
          <w:tcPr>
            <w:tcW w:w="3685" w:type="dxa"/>
          </w:tcPr>
          <w:p w14:paraId="3C575700" w14:textId="783856C7" w:rsidR="00EF55F3" w:rsidRDefault="00EF55F3" w:rsidP="00B822DD">
            <w:pPr>
              <w:spacing w:line="240" w:lineRule="auto"/>
              <w:rPr>
                <w:lang w:val="en-US"/>
              </w:rPr>
            </w:pPr>
            <w:r>
              <w:rPr>
                <w:noProof/>
                <w:lang w:val="en-US"/>
                <w14:ligatures w14:val="standardContextual"/>
              </w:rPr>
              <w:drawing>
                <wp:inline distT="0" distB="0" distL="0" distR="0" wp14:anchorId="701C9DD3" wp14:editId="6C075A3B">
                  <wp:extent cx="1733550" cy="1733550"/>
                  <wp:effectExtent l="0" t="0" r="0" b="0"/>
                  <wp:docPr id="1625440550" name="Picture 39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5440550" name="Picture 3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4" cy="17335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F8EC7D" w14:textId="0B88DBE3" w:rsidR="00EF55F3" w:rsidRDefault="00EF55F3" w:rsidP="00EF55F3">
            <w:pPr>
              <w:rPr>
                <w:lang w:val="en-US"/>
              </w:rPr>
            </w:pPr>
          </w:p>
          <w:p w14:paraId="6C9B86D9" w14:textId="1C6844C5" w:rsidR="00EF55F3" w:rsidRDefault="00EF55F3" w:rsidP="00EF55F3">
            <w:pPr>
              <w:rPr>
                <w:lang w:val="en-US"/>
              </w:rPr>
            </w:pPr>
            <w:r>
              <w:rPr>
                <w:noProof/>
                <w:lang w:val="en-US"/>
                <w14:ligatures w14:val="standardContextual"/>
              </w:rPr>
              <w:drawing>
                <wp:inline distT="0" distB="0" distL="0" distR="0" wp14:anchorId="6193A12F" wp14:editId="5E961758">
                  <wp:extent cx="1724025" cy="1724025"/>
                  <wp:effectExtent l="0" t="0" r="9525" b="9525"/>
                  <wp:docPr id="1600830392" name="Picture 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0830392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2" w:type="dxa"/>
          </w:tcPr>
          <w:p w14:paraId="23F0472B" w14:textId="77777777" w:rsidR="00EF55F3" w:rsidRDefault="00EF55F3" w:rsidP="00B822DD">
            <w:pPr>
              <w:spacing w:line="240" w:lineRule="auto"/>
              <w:rPr>
                <w:lang w:val="en-US"/>
              </w:rPr>
            </w:pPr>
          </w:p>
          <w:p w14:paraId="53E6F1E5" w14:textId="77777777" w:rsidR="00EF55F3" w:rsidRDefault="00EF55F3" w:rsidP="00EF55F3">
            <w:pPr>
              <w:rPr>
                <w:lang w:val="en-US"/>
              </w:rPr>
            </w:pPr>
            <w:r>
              <w:rPr>
                <w:lang w:val="en-US"/>
              </w:rPr>
              <w:t>The NDIS needs to make sure there are</w:t>
            </w:r>
          </w:p>
          <w:p w14:paraId="5DDABDA6" w14:textId="77777777" w:rsidR="00EF55F3" w:rsidRDefault="00EF55F3" w:rsidP="00EF55F3">
            <w:pPr>
              <w:rPr>
                <w:lang w:val="en-US"/>
              </w:rPr>
            </w:pPr>
          </w:p>
          <w:p w14:paraId="499BDFF0" w14:textId="77777777" w:rsidR="00EF55F3" w:rsidRDefault="00EF55F3" w:rsidP="00EF55F3">
            <w:pPr>
              <w:pStyle w:val="ListParagraph"/>
              <w:numPr>
                <w:ilvl w:val="0"/>
                <w:numId w:val="31"/>
              </w:numPr>
              <w:rPr>
                <w:lang w:val="en-US"/>
              </w:rPr>
            </w:pPr>
            <w:r>
              <w:rPr>
                <w:lang w:val="en-US"/>
              </w:rPr>
              <w:t>parenting support services with First Nations and culturally and linguistically diverse staff</w:t>
            </w:r>
          </w:p>
          <w:p w14:paraId="7B283E76" w14:textId="77777777" w:rsidR="00EF55F3" w:rsidRDefault="00EF55F3" w:rsidP="00EF55F3">
            <w:pPr>
              <w:rPr>
                <w:lang w:val="en-US"/>
              </w:rPr>
            </w:pPr>
          </w:p>
          <w:p w14:paraId="24439B1C" w14:textId="77777777" w:rsidR="00EF55F3" w:rsidRPr="00EF55F3" w:rsidRDefault="00EF55F3" w:rsidP="00EF55F3">
            <w:pPr>
              <w:rPr>
                <w:lang w:val="en-US"/>
              </w:rPr>
            </w:pPr>
          </w:p>
          <w:p w14:paraId="25913655" w14:textId="5D135474" w:rsidR="00EF55F3" w:rsidRPr="00EF55F3" w:rsidRDefault="00EF55F3" w:rsidP="00EF55F3">
            <w:pPr>
              <w:pStyle w:val="ListParagraph"/>
              <w:numPr>
                <w:ilvl w:val="0"/>
                <w:numId w:val="31"/>
              </w:numPr>
              <w:rPr>
                <w:lang w:val="en-US"/>
              </w:rPr>
            </w:pPr>
            <w:r w:rsidRPr="00EF55F3">
              <w:rPr>
                <w:lang w:val="en-US"/>
              </w:rPr>
              <w:t>parenting resources in other languages.</w:t>
            </w:r>
          </w:p>
        </w:tc>
      </w:tr>
    </w:tbl>
    <w:p w14:paraId="60B4F232" w14:textId="667BD1DD" w:rsidR="00761846" w:rsidRPr="000A0016" w:rsidRDefault="00761846" w:rsidP="00761846">
      <w:pPr>
        <w:rPr>
          <w:sz w:val="2"/>
          <w:szCs w:val="2"/>
        </w:rPr>
      </w:pPr>
    </w:p>
    <w:p w14:paraId="18BC5231" w14:textId="3333DF7B" w:rsidR="00761846" w:rsidRPr="000A0016" w:rsidRDefault="00761846" w:rsidP="00761846">
      <w:pPr>
        <w:rPr>
          <w:sz w:val="2"/>
          <w:szCs w:val="2"/>
        </w:rPr>
      </w:pPr>
    </w:p>
    <w:p w14:paraId="4B3114E0" w14:textId="24B70331" w:rsidR="00286E58" w:rsidRPr="000A0016" w:rsidRDefault="00286E58" w:rsidP="000F39B0">
      <w:pPr>
        <w:rPr>
          <w:sz w:val="2"/>
          <w:szCs w:val="2"/>
        </w:rPr>
      </w:pPr>
    </w:p>
    <w:sectPr w:rsidR="00286E58" w:rsidRPr="000A0016" w:rsidSect="001B2ED2">
      <w:headerReference w:type="default" r:id="rId65"/>
      <w:footerReference w:type="default" r:id="rId66"/>
      <w:headerReference w:type="first" r:id="rId67"/>
      <w:pgSz w:w="11906" w:h="16838"/>
      <w:pgMar w:top="1440" w:right="1440" w:bottom="1440" w:left="1440" w:header="397" w:footer="39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16AF034" w14:textId="77777777" w:rsidR="001B2ED2" w:rsidRDefault="001B2ED2" w:rsidP="00A87D61">
      <w:pPr>
        <w:spacing w:after="0" w:line="240" w:lineRule="auto"/>
      </w:pPr>
      <w:r>
        <w:separator/>
      </w:r>
    </w:p>
  </w:endnote>
  <w:endnote w:type="continuationSeparator" w:id="0">
    <w:p w14:paraId="610A4868" w14:textId="77777777" w:rsidR="001B2ED2" w:rsidRDefault="001B2ED2" w:rsidP="00A87D61">
      <w:pPr>
        <w:spacing w:after="0" w:line="240" w:lineRule="auto"/>
      </w:pPr>
      <w:r>
        <w:continuationSeparator/>
      </w:r>
    </w:p>
  </w:endnote>
  <w:endnote w:type="continuationNotice" w:id="1">
    <w:p w14:paraId="30C2772E" w14:textId="77777777" w:rsidR="001B2ED2" w:rsidRDefault="001B2ED2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9E8679EB-54F7-4709-B64B-315AC3034820}"/>
    <w:embedBold r:id="rId2" w:fontKey="{0F0DF010-2A3E-45A4-9BE2-1A87D5A3FFA4}"/>
    <w:embedItalic r:id="rId3" w:fontKey="{5BFDD17C-7D90-45C8-A850-57B381226CF3}"/>
    <w:embedBoldItalic r:id="rId4" w:fontKey="{145979B3-E84B-4884-AC39-B6BAF300D0CF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FS Me">
    <w:altName w:val="Calibri"/>
    <w:panose1 w:val="02000506040000020004"/>
    <w:charset w:val="00"/>
    <w:family w:val="modern"/>
    <w:notTrueType/>
    <w:pitch w:val="variable"/>
    <w:sig w:usb0="800000AF" w:usb1="4000204A" w:usb2="00000000" w:usb3="00000000" w:csb0="0000009B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5" w:fontKey="{A19EAC49-F6BD-4C9C-AB66-AD88CF06032A}"/>
    <w:embedBold r:id="rId6" w:fontKey="{08511857-2D62-4A42-BC74-605148A713E4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szCs w:val="28"/>
      </w:rPr>
      <w:id w:val="-2031028028"/>
      <w:docPartObj>
        <w:docPartGallery w:val="Page Numbers (Bottom of Page)"/>
        <w:docPartUnique/>
      </w:docPartObj>
    </w:sdtPr>
    <w:sdtContent>
      <w:sdt>
        <w:sdtPr>
          <w:rPr>
            <w:szCs w:val="28"/>
          </w:rPr>
          <w:id w:val="-1705238520"/>
          <w:docPartObj>
            <w:docPartGallery w:val="Page Numbers (Top of Page)"/>
            <w:docPartUnique/>
          </w:docPartObj>
        </w:sdtPr>
        <w:sdtContent>
          <w:p w14:paraId="1F7A167D" w14:textId="01A21E7D" w:rsidR="00002EC1" w:rsidRPr="00002EC1" w:rsidRDefault="00002EC1">
            <w:pPr>
              <w:pStyle w:val="Footer"/>
              <w:rPr>
                <w:szCs w:val="28"/>
              </w:rPr>
            </w:pPr>
            <w:r w:rsidRPr="00002EC1">
              <w:rPr>
                <w:szCs w:val="28"/>
              </w:rPr>
              <w:t xml:space="preserve">Page </w:t>
            </w:r>
            <w:r w:rsidRPr="00002EC1">
              <w:rPr>
                <w:b/>
                <w:bCs/>
                <w:szCs w:val="28"/>
              </w:rPr>
              <w:fldChar w:fldCharType="begin"/>
            </w:r>
            <w:r w:rsidRPr="00002EC1">
              <w:rPr>
                <w:b/>
                <w:bCs/>
                <w:szCs w:val="28"/>
              </w:rPr>
              <w:instrText xml:space="preserve"> PAGE </w:instrText>
            </w:r>
            <w:r w:rsidRPr="00002EC1">
              <w:rPr>
                <w:b/>
                <w:bCs/>
                <w:szCs w:val="28"/>
              </w:rPr>
              <w:fldChar w:fldCharType="separate"/>
            </w:r>
            <w:r w:rsidRPr="00002EC1">
              <w:rPr>
                <w:b/>
                <w:bCs/>
                <w:noProof/>
                <w:szCs w:val="28"/>
              </w:rPr>
              <w:t>2</w:t>
            </w:r>
            <w:r w:rsidRPr="00002EC1">
              <w:rPr>
                <w:b/>
                <w:bCs/>
                <w:szCs w:val="28"/>
              </w:rPr>
              <w:fldChar w:fldCharType="end"/>
            </w:r>
            <w:r w:rsidRPr="00002EC1">
              <w:rPr>
                <w:szCs w:val="28"/>
              </w:rPr>
              <w:t xml:space="preserve"> of </w:t>
            </w:r>
            <w:r w:rsidRPr="00002EC1">
              <w:rPr>
                <w:b/>
                <w:bCs/>
                <w:szCs w:val="28"/>
              </w:rPr>
              <w:fldChar w:fldCharType="begin"/>
            </w:r>
            <w:r w:rsidRPr="00002EC1">
              <w:rPr>
                <w:b/>
                <w:bCs/>
                <w:szCs w:val="28"/>
              </w:rPr>
              <w:instrText xml:space="preserve"> NUMPAGES  </w:instrText>
            </w:r>
            <w:r w:rsidRPr="00002EC1">
              <w:rPr>
                <w:b/>
                <w:bCs/>
                <w:szCs w:val="28"/>
              </w:rPr>
              <w:fldChar w:fldCharType="separate"/>
            </w:r>
            <w:r w:rsidRPr="00002EC1">
              <w:rPr>
                <w:b/>
                <w:bCs/>
                <w:noProof/>
                <w:szCs w:val="28"/>
              </w:rPr>
              <w:t>2</w:t>
            </w:r>
            <w:r w:rsidRPr="00002EC1">
              <w:rPr>
                <w:b/>
                <w:bCs/>
                <w:szCs w:val="28"/>
              </w:rPr>
              <w:fldChar w:fldCharType="end"/>
            </w:r>
          </w:p>
        </w:sdtContent>
      </w:sdt>
    </w:sdtContent>
  </w:sdt>
  <w:p w14:paraId="7850E296" w14:textId="5CC8D401" w:rsidR="00A87D61" w:rsidRPr="00A87D61" w:rsidRDefault="00A87D61" w:rsidP="00A87D6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580B1A3" w14:textId="77777777" w:rsidR="001B2ED2" w:rsidRDefault="001B2ED2" w:rsidP="00A87D61">
      <w:pPr>
        <w:spacing w:after="0" w:line="240" w:lineRule="auto"/>
      </w:pPr>
      <w:r>
        <w:separator/>
      </w:r>
    </w:p>
  </w:footnote>
  <w:footnote w:type="continuationSeparator" w:id="0">
    <w:p w14:paraId="571D4954" w14:textId="77777777" w:rsidR="001B2ED2" w:rsidRDefault="001B2ED2" w:rsidP="00A87D61">
      <w:pPr>
        <w:spacing w:after="0" w:line="240" w:lineRule="auto"/>
      </w:pPr>
      <w:r>
        <w:continuationSeparator/>
      </w:r>
    </w:p>
  </w:footnote>
  <w:footnote w:type="continuationNotice" w:id="1">
    <w:p w14:paraId="35F55491" w14:textId="77777777" w:rsidR="001B2ED2" w:rsidRDefault="001B2ED2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42A2BE" w14:textId="256D0BA6" w:rsidR="00A87D61" w:rsidRDefault="00A87D61" w:rsidP="00AF02DA">
    <w:pPr>
      <w:pStyle w:val="Header"/>
    </w:pPr>
    <w:r w:rsidRPr="00474451">
      <w:drawing>
        <wp:anchor distT="0" distB="0" distL="114300" distR="114300" simplePos="0" relativeHeight="251658240" behindDoc="1" locked="0" layoutInCell="1" allowOverlap="1" wp14:anchorId="0A33C65F" wp14:editId="7F4DF343">
          <wp:simplePos x="0" y="0"/>
          <wp:positionH relativeFrom="page">
            <wp:align>center</wp:align>
          </wp:positionH>
          <wp:positionV relativeFrom="paragraph">
            <wp:posOffset>-404495</wp:posOffset>
          </wp:positionV>
          <wp:extent cx="7728585" cy="1059815"/>
          <wp:effectExtent l="0" t="0" r="5715" b="6985"/>
          <wp:wrapNone/>
          <wp:docPr id="3" name="Picture 3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 rot="10800000">
                    <a:off x="0" y="0"/>
                    <a:ext cx="7728585" cy="105981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4BD062" w14:textId="1DAA78A2" w:rsidR="00A87D61" w:rsidRDefault="00062591" w:rsidP="00AF02DA">
    <w:pPr>
      <w:pStyle w:val="Header"/>
    </w:pPr>
    <w:r>
      <w:drawing>
        <wp:anchor distT="0" distB="0" distL="114300" distR="114300" simplePos="0" relativeHeight="251658241" behindDoc="1" locked="0" layoutInCell="1" allowOverlap="1" wp14:anchorId="6C7A5FDA" wp14:editId="2DBC1A9E">
          <wp:simplePos x="0" y="0"/>
          <wp:positionH relativeFrom="column">
            <wp:posOffset>-1021715</wp:posOffset>
          </wp:positionH>
          <wp:positionV relativeFrom="paragraph">
            <wp:posOffset>-252095</wp:posOffset>
          </wp:positionV>
          <wp:extent cx="7776000" cy="1737191"/>
          <wp:effectExtent l="0" t="0" r="0" b="0"/>
          <wp:wrapNone/>
          <wp:docPr id="7" name="Picture 7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7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76000" cy="173719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87D61" w:rsidRPr="00AF02DA">
      <w:drawing>
        <wp:inline distT="0" distB="0" distL="0" distR="0" wp14:anchorId="2455F2F2" wp14:editId="1055F5B3">
          <wp:extent cx="3055490" cy="655320"/>
          <wp:effectExtent l="0" t="0" r="0" b="0"/>
          <wp:docPr id="1" name="Picture 1" descr="Inclusion Australia logo">
            <a:extLst xmlns:a="http://schemas.openxmlformats.org/drawingml/2006/main">
              <a:ext uri="{C183D7F6-B498-43B3-948B-1728B52AA6E4}">
                <adec:decorative xmlns:adec="http://schemas.microsoft.com/office/drawing/2017/decorative" val="0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Inclusion Australia logo">
                    <a:extLst>
                      <a:ext uri="{C183D7F6-B498-43B3-948B-1728B52AA6E4}">
                        <adec:decorative xmlns:adec="http://schemas.microsoft.com/office/drawing/2017/decorative" val="0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3062523" cy="65682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ED1718"/>
    <w:multiLevelType w:val="hybridMultilevel"/>
    <w:tmpl w:val="56207F2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A63DC4"/>
    <w:multiLevelType w:val="hybridMultilevel"/>
    <w:tmpl w:val="8A5672D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8217E1"/>
    <w:multiLevelType w:val="hybridMultilevel"/>
    <w:tmpl w:val="77520C0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7E5D1A"/>
    <w:multiLevelType w:val="hybridMultilevel"/>
    <w:tmpl w:val="CEE000B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C0D4830"/>
    <w:multiLevelType w:val="hybridMultilevel"/>
    <w:tmpl w:val="676E4D28"/>
    <w:lvl w:ilvl="0" w:tplc="6E2AC98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8"/>
        <w:szCs w:val="28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C2F5CEE"/>
    <w:multiLevelType w:val="hybridMultilevel"/>
    <w:tmpl w:val="B9D6CDE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FC56FDA"/>
    <w:multiLevelType w:val="hybridMultilevel"/>
    <w:tmpl w:val="80384DF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08A0B0F"/>
    <w:multiLevelType w:val="hybridMultilevel"/>
    <w:tmpl w:val="A84AA13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15C7D4B"/>
    <w:multiLevelType w:val="hybridMultilevel"/>
    <w:tmpl w:val="F14C837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AE37300"/>
    <w:multiLevelType w:val="hybridMultilevel"/>
    <w:tmpl w:val="F53CAF9C"/>
    <w:lvl w:ilvl="0" w:tplc="81F4FD9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C3517DC"/>
    <w:multiLevelType w:val="hybridMultilevel"/>
    <w:tmpl w:val="19ECE69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EC20927"/>
    <w:multiLevelType w:val="hybridMultilevel"/>
    <w:tmpl w:val="641AC72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4556319"/>
    <w:multiLevelType w:val="hybridMultilevel"/>
    <w:tmpl w:val="22FC714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5245AA0"/>
    <w:multiLevelType w:val="hybridMultilevel"/>
    <w:tmpl w:val="EB6899F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6010BD8"/>
    <w:multiLevelType w:val="hybridMultilevel"/>
    <w:tmpl w:val="0A14208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88F0A71"/>
    <w:multiLevelType w:val="hybridMultilevel"/>
    <w:tmpl w:val="94422ED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FB5479D"/>
    <w:multiLevelType w:val="hybridMultilevel"/>
    <w:tmpl w:val="0846D4E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10C3105"/>
    <w:multiLevelType w:val="hybridMultilevel"/>
    <w:tmpl w:val="A3822A7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14C4E00"/>
    <w:multiLevelType w:val="hybridMultilevel"/>
    <w:tmpl w:val="9DC04D5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1DC4CAD"/>
    <w:multiLevelType w:val="hybridMultilevel"/>
    <w:tmpl w:val="78862E2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BD32F06"/>
    <w:multiLevelType w:val="hybridMultilevel"/>
    <w:tmpl w:val="55B6AB84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D9E64A5"/>
    <w:multiLevelType w:val="hybridMultilevel"/>
    <w:tmpl w:val="ABE87E74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DE33254"/>
    <w:multiLevelType w:val="hybridMultilevel"/>
    <w:tmpl w:val="54908928"/>
    <w:lvl w:ilvl="0" w:tplc="65DC2F26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  <w:color w:val="auto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4103AA9"/>
    <w:multiLevelType w:val="hybridMultilevel"/>
    <w:tmpl w:val="B960302C"/>
    <w:lvl w:ilvl="0" w:tplc="6592EF5C">
      <w:start w:val="1"/>
      <w:numFmt w:val="bullet"/>
      <w:pStyle w:val="List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BE40AD6">
      <w:start w:val="1"/>
      <w:numFmt w:val="bullet"/>
      <w:pStyle w:val="ListBullet2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2F628E2">
      <w:start w:val="1"/>
      <w:numFmt w:val="bullet"/>
      <w:pStyle w:val="ListBullet3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47015B0"/>
    <w:multiLevelType w:val="hybridMultilevel"/>
    <w:tmpl w:val="D8CA5A36"/>
    <w:lvl w:ilvl="0" w:tplc="B7FCAF9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9611931"/>
    <w:multiLevelType w:val="hybridMultilevel"/>
    <w:tmpl w:val="5388F8A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0003DEE"/>
    <w:multiLevelType w:val="hybridMultilevel"/>
    <w:tmpl w:val="73C81E8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19F6713"/>
    <w:multiLevelType w:val="hybridMultilevel"/>
    <w:tmpl w:val="0EC86B0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4903F2E"/>
    <w:multiLevelType w:val="hybridMultilevel"/>
    <w:tmpl w:val="04F8226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6C94B35"/>
    <w:multiLevelType w:val="hybridMultilevel"/>
    <w:tmpl w:val="F836B55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FE833BD"/>
    <w:multiLevelType w:val="hybridMultilevel"/>
    <w:tmpl w:val="50AADEB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16100316">
    <w:abstractNumId w:val="23"/>
  </w:num>
  <w:num w:numId="2" w16cid:durableId="1887788799">
    <w:abstractNumId w:val="8"/>
  </w:num>
  <w:num w:numId="3" w16cid:durableId="380713664">
    <w:abstractNumId w:val="4"/>
  </w:num>
  <w:num w:numId="4" w16cid:durableId="962274412">
    <w:abstractNumId w:val="24"/>
  </w:num>
  <w:num w:numId="5" w16cid:durableId="1362055575">
    <w:abstractNumId w:val="27"/>
  </w:num>
  <w:num w:numId="6" w16cid:durableId="1943759011">
    <w:abstractNumId w:val="29"/>
  </w:num>
  <w:num w:numId="7" w16cid:durableId="899361814">
    <w:abstractNumId w:val="1"/>
  </w:num>
  <w:num w:numId="8" w16cid:durableId="1863712921">
    <w:abstractNumId w:val="20"/>
  </w:num>
  <w:num w:numId="9" w16cid:durableId="957686563">
    <w:abstractNumId w:val="11"/>
  </w:num>
  <w:num w:numId="10" w16cid:durableId="1626809654">
    <w:abstractNumId w:val="12"/>
  </w:num>
  <w:num w:numId="11" w16cid:durableId="659191009">
    <w:abstractNumId w:val="7"/>
  </w:num>
  <w:num w:numId="12" w16cid:durableId="2143182488">
    <w:abstractNumId w:val="22"/>
  </w:num>
  <w:num w:numId="13" w16cid:durableId="924336903">
    <w:abstractNumId w:val="18"/>
  </w:num>
  <w:num w:numId="14" w16cid:durableId="748230916">
    <w:abstractNumId w:val="9"/>
  </w:num>
  <w:num w:numId="15" w16cid:durableId="236283613">
    <w:abstractNumId w:val="15"/>
  </w:num>
  <w:num w:numId="16" w16cid:durableId="945578516">
    <w:abstractNumId w:val="21"/>
  </w:num>
  <w:num w:numId="17" w16cid:durableId="296028400">
    <w:abstractNumId w:val="30"/>
  </w:num>
  <w:num w:numId="18" w16cid:durableId="56706386">
    <w:abstractNumId w:val="5"/>
  </w:num>
  <w:num w:numId="19" w16cid:durableId="808129074">
    <w:abstractNumId w:val="14"/>
  </w:num>
  <w:num w:numId="20" w16cid:durableId="1642035785">
    <w:abstractNumId w:val="2"/>
  </w:num>
  <w:num w:numId="21" w16cid:durableId="1554197496">
    <w:abstractNumId w:val="3"/>
  </w:num>
  <w:num w:numId="22" w16cid:durableId="943684737">
    <w:abstractNumId w:val="10"/>
  </w:num>
  <w:num w:numId="23" w16cid:durableId="259684591">
    <w:abstractNumId w:val="13"/>
  </w:num>
  <w:num w:numId="24" w16cid:durableId="790981951">
    <w:abstractNumId w:val="26"/>
  </w:num>
  <w:num w:numId="25" w16cid:durableId="1851021635">
    <w:abstractNumId w:val="6"/>
  </w:num>
  <w:num w:numId="26" w16cid:durableId="1304236577">
    <w:abstractNumId w:val="19"/>
  </w:num>
  <w:num w:numId="27" w16cid:durableId="704868649">
    <w:abstractNumId w:val="0"/>
  </w:num>
  <w:num w:numId="28" w16cid:durableId="1585996101">
    <w:abstractNumId w:val="25"/>
  </w:num>
  <w:num w:numId="29" w16cid:durableId="246111616">
    <w:abstractNumId w:val="16"/>
  </w:num>
  <w:num w:numId="30" w16cid:durableId="181087419">
    <w:abstractNumId w:val="17"/>
  </w:num>
  <w:num w:numId="31" w16cid:durableId="1224482453">
    <w:abstractNumId w:val="28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proofState w:spelling="clean" w:grammar="clean"/>
  <w:attachedTemplate r:id="rId1"/>
  <w:stylePaneFormatFilter w:val="9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1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6006E"/>
    <w:rsid w:val="00002EC1"/>
    <w:rsid w:val="0000418D"/>
    <w:rsid w:val="00005979"/>
    <w:rsid w:val="00006424"/>
    <w:rsid w:val="000070F0"/>
    <w:rsid w:val="00007A38"/>
    <w:rsid w:val="00010CD1"/>
    <w:rsid w:val="00011CA4"/>
    <w:rsid w:val="00012AB3"/>
    <w:rsid w:val="00012E57"/>
    <w:rsid w:val="00013F10"/>
    <w:rsid w:val="0001540B"/>
    <w:rsid w:val="000165B9"/>
    <w:rsid w:val="00020D55"/>
    <w:rsid w:val="00020DD3"/>
    <w:rsid w:val="00020E32"/>
    <w:rsid w:val="00022CBA"/>
    <w:rsid w:val="00025FC5"/>
    <w:rsid w:val="0002628E"/>
    <w:rsid w:val="00032FC9"/>
    <w:rsid w:val="00033AC0"/>
    <w:rsid w:val="00034B09"/>
    <w:rsid w:val="00035919"/>
    <w:rsid w:val="000365EE"/>
    <w:rsid w:val="00036EA5"/>
    <w:rsid w:val="00037D9C"/>
    <w:rsid w:val="00037E62"/>
    <w:rsid w:val="00041F9C"/>
    <w:rsid w:val="00043D14"/>
    <w:rsid w:val="0004579F"/>
    <w:rsid w:val="0004586A"/>
    <w:rsid w:val="00047903"/>
    <w:rsid w:val="0004797A"/>
    <w:rsid w:val="0005043F"/>
    <w:rsid w:val="00050756"/>
    <w:rsid w:val="00053375"/>
    <w:rsid w:val="0006011B"/>
    <w:rsid w:val="00060638"/>
    <w:rsid w:val="00062591"/>
    <w:rsid w:val="00065DD2"/>
    <w:rsid w:val="0007041E"/>
    <w:rsid w:val="00070E9A"/>
    <w:rsid w:val="0007130C"/>
    <w:rsid w:val="0007208E"/>
    <w:rsid w:val="00072CCB"/>
    <w:rsid w:val="00077A48"/>
    <w:rsid w:val="00081A90"/>
    <w:rsid w:val="00085121"/>
    <w:rsid w:val="0008575A"/>
    <w:rsid w:val="00087AEB"/>
    <w:rsid w:val="00090EDD"/>
    <w:rsid w:val="000916C3"/>
    <w:rsid w:val="00092261"/>
    <w:rsid w:val="00093363"/>
    <w:rsid w:val="00093AEE"/>
    <w:rsid w:val="00093CAB"/>
    <w:rsid w:val="00093EA8"/>
    <w:rsid w:val="000970C3"/>
    <w:rsid w:val="00097CEA"/>
    <w:rsid w:val="000A0016"/>
    <w:rsid w:val="000A1402"/>
    <w:rsid w:val="000A5150"/>
    <w:rsid w:val="000A533B"/>
    <w:rsid w:val="000A5449"/>
    <w:rsid w:val="000A6AE2"/>
    <w:rsid w:val="000B0E88"/>
    <w:rsid w:val="000B115B"/>
    <w:rsid w:val="000B19FB"/>
    <w:rsid w:val="000B4D1F"/>
    <w:rsid w:val="000B62BB"/>
    <w:rsid w:val="000B6729"/>
    <w:rsid w:val="000B7BD9"/>
    <w:rsid w:val="000C0275"/>
    <w:rsid w:val="000C160C"/>
    <w:rsid w:val="000C2FDA"/>
    <w:rsid w:val="000C3A4F"/>
    <w:rsid w:val="000C42F1"/>
    <w:rsid w:val="000C5FA2"/>
    <w:rsid w:val="000D00D6"/>
    <w:rsid w:val="000D031D"/>
    <w:rsid w:val="000D15D5"/>
    <w:rsid w:val="000D2B80"/>
    <w:rsid w:val="000D2E36"/>
    <w:rsid w:val="000D3BE7"/>
    <w:rsid w:val="000D58C1"/>
    <w:rsid w:val="000D6CE9"/>
    <w:rsid w:val="000E2C87"/>
    <w:rsid w:val="000E586A"/>
    <w:rsid w:val="000E6ACE"/>
    <w:rsid w:val="000F0A16"/>
    <w:rsid w:val="000F3062"/>
    <w:rsid w:val="000F39B0"/>
    <w:rsid w:val="00100164"/>
    <w:rsid w:val="001019D0"/>
    <w:rsid w:val="00102D19"/>
    <w:rsid w:val="0010337B"/>
    <w:rsid w:val="001043AC"/>
    <w:rsid w:val="00105297"/>
    <w:rsid w:val="00105335"/>
    <w:rsid w:val="001053F8"/>
    <w:rsid w:val="00106131"/>
    <w:rsid w:val="001078CE"/>
    <w:rsid w:val="00113AB6"/>
    <w:rsid w:val="00113AEC"/>
    <w:rsid w:val="00114E45"/>
    <w:rsid w:val="00114F41"/>
    <w:rsid w:val="00115648"/>
    <w:rsid w:val="00116EA4"/>
    <w:rsid w:val="00120580"/>
    <w:rsid w:val="00122029"/>
    <w:rsid w:val="00122AAA"/>
    <w:rsid w:val="00125223"/>
    <w:rsid w:val="00125EB3"/>
    <w:rsid w:val="0013164F"/>
    <w:rsid w:val="00132B0C"/>
    <w:rsid w:val="001333D8"/>
    <w:rsid w:val="00134079"/>
    <w:rsid w:val="00135960"/>
    <w:rsid w:val="00135D08"/>
    <w:rsid w:val="001367A8"/>
    <w:rsid w:val="00137B62"/>
    <w:rsid w:val="00137D07"/>
    <w:rsid w:val="00141D3E"/>
    <w:rsid w:val="00142680"/>
    <w:rsid w:val="00142CCA"/>
    <w:rsid w:val="00146E30"/>
    <w:rsid w:val="001472AD"/>
    <w:rsid w:val="00151272"/>
    <w:rsid w:val="00151E2E"/>
    <w:rsid w:val="00151F53"/>
    <w:rsid w:val="001552A3"/>
    <w:rsid w:val="00155A41"/>
    <w:rsid w:val="00156484"/>
    <w:rsid w:val="001566A3"/>
    <w:rsid w:val="00157CDF"/>
    <w:rsid w:val="00160DC2"/>
    <w:rsid w:val="00161D22"/>
    <w:rsid w:val="0016396E"/>
    <w:rsid w:val="00166FAC"/>
    <w:rsid w:val="001719F6"/>
    <w:rsid w:val="00173064"/>
    <w:rsid w:val="001735C0"/>
    <w:rsid w:val="001778BD"/>
    <w:rsid w:val="00180A8E"/>
    <w:rsid w:val="00180C7F"/>
    <w:rsid w:val="0018256D"/>
    <w:rsid w:val="00183CF8"/>
    <w:rsid w:val="00185AD9"/>
    <w:rsid w:val="00186DB4"/>
    <w:rsid w:val="0018737A"/>
    <w:rsid w:val="00187B43"/>
    <w:rsid w:val="001924DA"/>
    <w:rsid w:val="00193947"/>
    <w:rsid w:val="001939D9"/>
    <w:rsid w:val="001956F6"/>
    <w:rsid w:val="001A0BF9"/>
    <w:rsid w:val="001A39B1"/>
    <w:rsid w:val="001A4A66"/>
    <w:rsid w:val="001A562D"/>
    <w:rsid w:val="001A7989"/>
    <w:rsid w:val="001A7C49"/>
    <w:rsid w:val="001A7E8E"/>
    <w:rsid w:val="001B0C03"/>
    <w:rsid w:val="001B1F89"/>
    <w:rsid w:val="001B2DC5"/>
    <w:rsid w:val="001B2ED2"/>
    <w:rsid w:val="001B47CD"/>
    <w:rsid w:val="001B6052"/>
    <w:rsid w:val="001B65C0"/>
    <w:rsid w:val="001B6883"/>
    <w:rsid w:val="001B6C12"/>
    <w:rsid w:val="001C0AC6"/>
    <w:rsid w:val="001C0DCB"/>
    <w:rsid w:val="001C17F0"/>
    <w:rsid w:val="001C1CED"/>
    <w:rsid w:val="001C55BA"/>
    <w:rsid w:val="001C797B"/>
    <w:rsid w:val="001D0E82"/>
    <w:rsid w:val="001D394A"/>
    <w:rsid w:val="001D3C0B"/>
    <w:rsid w:val="001D3F7F"/>
    <w:rsid w:val="001E03A6"/>
    <w:rsid w:val="001E0537"/>
    <w:rsid w:val="001E1E19"/>
    <w:rsid w:val="001E2B8F"/>
    <w:rsid w:val="001E513C"/>
    <w:rsid w:val="001E6351"/>
    <w:rsid w:val="001E7134"/>
    <w:rsid w:val="001E7890"/>
    <w:rsid w:val="001E7B6A"/>
    <w:rsid w:val="001F0865"/>
    <w:rsid w:val="001F5B27"/>
    <w:rsid w:val="001F7B47"/>
    <w:rsid w:val="002020AF"/>
    <w:rsid w:val="00202635"/>
    <w:rsid w:val="00203B85"/>
    <w:rsid w:val="0020424A"/>
    <w:rsid w:val="00205442"/>
    <w:rsid w:val="002059CC"/>
    <w:rsid w:val="00206407"/>
    <w:rsid w:val="00210847"/>
    <w:rsid w:val="00210BB8"/>
    <w:rsid w:val="002113AD"/>
    <w:rsid w:val="00211415"/>
    <w:rsid w:val="00212098"/>
    <w:rsid w:val="00213E0A"/>
    <w:rsid w:val="00215F8C"/>
    <w:rsid w:val="00216CE9"/>
    <w:rsid w:val="00216E84"/>
    <w:rsid w:val="002202D5"/>
    <w:rsid w:val="00220ED5"/>
    <w:rsid w:val="0022194F"/>
    <w:rsid w:val="00227099"/>
    <w:rsid w:val="002273E4"/>
    <w:rsid w:val="00227906"/>
    <w:rsid w:val="002301A1"/>
    <w:rsid w:val="00230DE0"/>
    <w:rsid w:val="00233BD2"/>
    <w:rsid w:val="00234530"/>
    <w:rsid w:val="002350C0"/>
    <w:rsid w:val="0023530E"/>
    <w:rsid w:val="002362A6"/>
    <w:rsid w:val="00237E44"/>
    <w:rsid w:val="00241F23"/>
    <w:rsid w:val="00245AB8"/>
    <w:rsid w:val="002461C1"/>
    <w:rsid w:val="002504C2"/>
    <w:rsid w:val="002509F0"/>
    <w:rsid w:val="00250E4B"/>
    <w:rsid w:val="00251B9F"/>
    <w:rsid w:val="00251FAE"/>
    <w:rsid w:val="00252EDC"/>
    <w:rsid w:val="00253A09"/>
    <w:rsid w:val="00255653"/>
    <w:rsid w:val="00255689"/>
    <w:rsid w:val="00255A5E"/>
    <w:rsid w:val="002562C9"/>
    <w:rsid w:val="00256E4D"/>
    <w:rsid w:val="00256FBB"/>
    <w:rsid w:val="00262FFE"/>
    <w:rsid w:val="0026435E"/>
    <w:rsid w:val="00265D37"/>
    <w:rsid w:val="00267A5C"/>
    <w:rsid w:val="00271E8C"/>
    <w:rsid w:val="00272EA9"/>
    <w:rsid w:val="002740EA"/>
    <w:rsid w:val="002759F6"/>
    <w:rsid w:val="002763E6"/>
    <w:rsid w:val="00276F88"/>
    <w:rsid w:val="00281392"/>
    <w:rsid w:val="00281EFF"/>
    <w:rsid w:val="00283138"/>
    <w:rsid w:val="00284BC5"/>
    <w:rsid w:val="002855F7"/>
    <w:rsid w:val="00285763"/>
    <w:rsid w:val="00286E58"/>
    <w:rsid w:val="00287522"/>
    <w:rsid w:val="0028781B"/>
    <w:rsid w:val="00287B3B"/>
    <w:rsid w:val="00287D61"/>
    <w:rsid w:val="00290D28"/>
    <w:rsid w:val="002929AF"/>
    <w:rsid w:val="00294B22"/>
    <w:rsid w:val="00296477"/>
    <w:rsid w:val="002A0E08"/>
    <w:rsid w:val="002A4616"/>
    <w:rsid w:val="002A55C5"/>
    <w:rsid w:val="002A7365"/>
    <w:rsid w:val="002B05BE"/>
    <w:rsid w:val="002B30D1"/>
    <w:rsid w:val="002B4B53"/>
    <w:rsid w:val="002C07C8"/>
    <w:rsid w:val="002C07CC"/>
    <w:rsid w:val="002C1A0B"/>
    <w:rsid w:val="002C2CCF"/>
    <w:rsid w:val="002C3807"/>
    <w:rsid w:val="002C3C2B"/>
    <w:rsid w:val="002C4911"/>
    <w:rsid w:val="002C4967"/>
    <w:rsid w:val="002C5198"/>
    <w:rsid w:val="002C581C"/>
    <w:rsid w:val="002C606E"/>
    <w:rsid w:val="002C70D6"/>
    <w:rsid w:val="002D0E09"/>
    <w:rsid w:val="002D1943"/>
    <w:rsid w:val="002D2585"/>
    <w:rsid w:val="002D3243"/>
    <w:rsid w:val="002E20F3"/>
    <w:rsid w:val="002E32AE"/>
    <w:rsid w:val="002E3EE5"/>
    <w:rsid w:val="002E5A7C"/>
    <w:rsid w:val="002F1F5F"/>
    <w:rsid w:val="002F570B"/>
    <w:rsid w:val="00305AB5"/>
    <w:rsid w:val="00305E78"/>
    <w:rsid w:val="00307B77"/>
    <w:rsid w:val="003101EF"/>
    <w:rsid w:val="00310442"/>
    <w:rsid w:val="00312B43"/>
    <w:rsid w:val="00312F32"/>
    <w:rsid w:val="00313351"/>
    <w:rsid w:val="00313899"/>
    <w:rsid w:val="00314791"/>
    <w:rsid w:val="003153B1"/>
    <w:rsid w:val="00316A1D"/>
    <w:rsid w:val="00322F40"/>
    <w:rsid w:val="00323B4D"/>
    <w:rsid w:val="00323D4B"/>
    <w:rsid w:val="00323EFD"/>
    <w:rsid w:val="00330FE3"/>
    <w:rsid w:val="00331C3C"/>
    <w:rsid w:val="00333267"/>
    <w:rsid w:val="00333353"/>
    <w:rsid w:val="0033351F"/>
    <w:rsid w:val="003338D1"/>
    <w:rsid w:val="003363DB"/>
    <w:rsid w:val="00340F43"/>
    <w:rsid w:val="0034104E"/>
    <w:rsid w:val="00341CE1"/>
    <w:rsid w:val="00342B76"/>
    <w:rsid w:val="003463FD"/>
    <w:rsid w:val="0035080E"/>
    <w:rsid w:val="003509C7"/>
    <w:rsid w:val="00351108"/>
    <w:rsid w:val="00355028"/>
    <w:rsid w:val="00362FA7"/>
    <w:rsid w:val="00367BBF"/>
    <w:rsid w:val="003704EB"/>
    <w:rsid w:val="00370C1C"/>
    <w:rsid w:val="0037180B"/>
    <w:rsid w:val="00371A42"/>
    <w:rsid w:val="003725FD"/>
    <w:rsid w:val="0037517E"/>
    <w:rsid w:val="003755E3"/>
    <w:rsid w:val="0037714F"/>
    <w:rsid w:val="00380B00"/>
    <w:rsid w:val="00381AD2"/>
    <w:rsid w:val="003829A4"/>
    <w:rsid w:val="00386DE7"/>
    <w:rsid w:val="00390E7B"/>
    <w:rsid w:val="00390FE3"/>
    <w:rsid w:val="0039286B"/>
    <w:rsid w:val="0039298F"/>
    <w:rsid w:val="00392A31"/>
    <w:rsid w:val="00392D73"/>
    <w:rsid w:val="0039389B"/>
    <w:rsid w:val="0039515E"/>
    <w:rsid w:val="003A2183"/>
    <w:rsid w:val="003A2BDE"/>
    <w:rsid w:val="003A45C0"/>
    <w:rsid w:val="003A7F16"/>
    <w:rsid w:val="003B0985"/>
    <w:rsid w:val="003B1483"/>
    <w:rsid w:val="003B5102"/>
    <w:rsid w:val="003B60D9"/>
    <w:rsid w:val="003B6EBA"/>
    <w:rsid w:val="003C0B1B"/>
    <w:rsid w:val="003C1056"/>
    <w:rsid w:val="003C17F8"/>
    <w:rsid w:val="003C201C"/>
    <w:rsid w:val="003C4696"/>
    <w:rsid w:val="003C4B41"/>
    <w:rsid w:val="003C696D"/>
    <w:rsid w:val="003C69F7"/>
    <w:rsid w:val="003C6B77"/>
    <w:rsid w:val="003C75B1"/>
    <w:rsid w:val="003C7CDD"/>
    <w:rsid w:val="003D12CC"/>
    <w:rsid w:val="003D2D92"/>
    <w:rsid w:val="003D31E2"/>
    <w:rsid w:val="003D56F0"/>
    <w:rsid w:val="003D723A"/>
    <w:rsid w:val="003E06A7"/>
    <w:rsid w:val="003E0701"/>
    <w:rsid w:val="003E3D13"/>
    <w:rsid w:val="003E48B4"/>
    <w:rsid w:val="003E50F4"/>
    <w:rsid w:val="003E5B9C"/>
    <w:rsid w:val="003F07B6"/>
    <w:rsid w:val="003F09CF"/>
    <w:rsid w:val="003F383B"/>
    <w:rsid w:val="003F5D79"/>
    <w:rsid w:val="003F66C0"/>
    <w:rsid w:val="003F69A2"/>
    <w:rsid w:val="003F6D30"/>
    <w:rsid w:val="00401ED5"/>
    <w:rsid w:val="00404234"/>
    <w:rsid w:val="004051D5"/>
    <w:rsid w:val="00405579"/>
    <w:rsid w:val="00405C17"/>
    <w:rsid w:val="00407B68"/>
    <w:rsid w:val="00410810"/>
    <w:rsid w:val="00412769"/>
    <w:rsid w:val="00412D81"/>
    <w:rsid w:val="00414481"/>
    <w:rsid w:val="00416DA5"/>
    <w:rsid w:val="00422527"/>
    <w:rsid w:val="00422762"/>
    <w:rsid w:val="00423EF0"/>
    <w:rsid w:val="00424AC5"/>
    <w:rsid w:val="0042622D"/>
    <w:rsid w:val="004276A4"/>
    <w:rsid w:val="00430B76"/>
    <w:rsid w:val="004363DD"/>
    <w:rsid w:val="004378B4"/>
    <w:rsid w:val="0044032E"/>
    <w:rsid w:val="004424AF"/>
    <w:rsid w:val="004431D3"/>
    <w:rsid w:val="00443613"/>
    <w:rsid w:val="00443FD4"/>
    <w:rsid w:val="00444157"/>
    <w:rsid w:val="0044677A"/>
    <w:rsid w:val="00450C07"/>
    <w:rsid w:val="00450C7D"/>
    <w:rsid w:val="00451A8B"/>
    <w:rsid w:val="00451C51"/>
    <w:rsid w:val="00453618"/>
    <w:rsid w:val="00454255"/>
    <w:rsid w:val="004617E4"/>
    <w:rsid w:val="004625C7"/>
    <w:rsid w:val="004649F6"/>
    <w:rsid w:val="00464AD8"/>
    <w:rsid w:val="0047049A"/>
    <w:rsid w:val="00471816"/>
    <w:rsid w:val="00473562"/>
    <w:rsid w:val="00474877"/>
    <w:rsid w:val="00481347"/>
    <w:rsid w:val="00481B38"/>
    <w:rsid w:val="00481FF3"/>
    <w:rsid w:val="0048373E"/>
    <w:rsid w:val="00484A46"/>
    <w:rsid w:val="004912F9"/>
    <w:rsid w:val="0049170C"/>
    <w:rsid w:val="004921DE"/>
    <w:rsid w:val="00493059"/>
    <w:rsid w:val="00493C5F"/>
    <w:rsid w:val="004957DA"/>
    <w:rsid w:val="00496208"/>
    <w:rsid w:val="004A0F52"/>
    <w:rsid w:val="004A1231"/>
    <w:rsid w:val="004A1D54"/>
    <w:rsid w:val="004A2278"/>
    <w:rsid w:val="004A3235"/>
    <w:rsid w:val="004A3756"/>
    <w:rsid w:val="004A53FB"/>
    <w:rsid w:val="004A668B"/>
    <w:rsid w:val="004A72D4"/>
    <w:rsid w:val="004A7F34"/>
    <w:rsid w:val="004B1027"/>
    <w:rsid w:val="004B18E8"/>
    <w:rsid w:val="004B57C6"/>
    <w:rsid w:val="004B6F2B"/>
    <w:rsid w:val="004B7F59"/>
    <w:rsid w:val="004C1448"/>
    <w:rsid w:val="004C1974"/>
    <w:rsid w:val="004C1F1D"/>
    <w:rsid w:val="004C33D1"/>
    <w:rsid w:val="004C3E60"/>
    <w:rsid w:val="004C3E82"/>
    <w:rsid w:val="004C51FC"/>
    <w:rsid w:val="004C5421"/>
    <w:rsid w:val="004C67D7"/>
    <w:rsid w:val="004C6932"/>
    <w:rsid w:val="004C72F9"/>
    <w:rsid w:val="004D0470"/>
    <w:rsid w:val="004D05EA"/>
    <w:rsid w:val="004D5727"/>
    <w:rsid w:val="004D6150"/>
    <w:rsid w:val="004D61C3"/>
    <w:rsid w:val="004E0E64"/>
    <w:rsid w:val="004E1EBA"/>
    <w:rsid w:val="004E2A37"/>
    <w:rsid w:val="004E410F"/>
    <w:rsid w:val="004E5B70"/>
    <w:rsid w:val="004E70E0"/>
    <w:rsid w:val="004F1C16"/>
    <w:rsid w:val="004F4991"/>
    <w:rsid w:val="004F5689"/>
    <w:rsid w:val="004F572D"/>
    <w:rsid w:val="004F5A8B"/>
    <w:rsid w:val="004F5E19"/>
    <w:rsid w:val="004F733C"/>
    <w:rsid w:val="005004FF"/>
    <w:rsid w:val="00500EE9"/>
    <w:rsid w:val="00501EB4"/>
    <w:rsid w:val="00502AAF"/>
    <w:rsid w:val="00505497"/>
    <w:rsid w:val="00507288"/>
    <w:rsid w:val="00510B84"/>
    <w:rsid w:val="00511591"/>
    <w:rsid w:val="00511AF6"/>
    <w:rsid w:val="00513757"/>
    <w:rsid w:val="00516C3F"/>
    <w:rsid w:val="00520020"/>
    <w:rsid w:val="00520693"/>
    <w:rsid w:val="005210BD"/>
    <w:rsid w:val="00521479"/>
    <w:rsid w:val="0052498B"/>
    <w:rsid w:val="005252DB"/>
    <w:rsid w:val="00527392"/>
    <w:rsid w:val="0052748C"/>
    <w:rsid w:val="0053136A"/>
    <w:rsid w:val="00535599"/>
    <w:rsid w:val="00535B72"/>
    <w:rsid w:val="0053688A"/>
    <w:rsid w:val="0053743A"/>
    <w:rsid w:val="00543B9A"/>
    <w:rsid w:val="005450D3"/>
    <w:rsid w:val="00545671"/>
    <w:rsid w:val="005513D1"/>
    <w:rsid w:val="00551A61"/>
    <w:rsid w:val="00551B0A"/>
    <w:rsid w:val="00551D8D"/>
    <w:rsid w:val="005533F5"/>
    <w:rsid w:val="00553D12"/>
    <w:rsid w:val="0056153A"/>
    <w:rsid w:val="005639EB"/>
    <w:rsid w:val="005642F8"/>
    <w:rsid w:val="00564BE2"/>
    <w:rsid w:val="005658DA"/>
    <w:rsid w:val="00566B6F"/>
    <w:rsid w:val="00567D5A"/>
    <w:rsid w:val="005706EF"/>
    <w:rsid w:val="00570B6B"/>
    <w:rsid w:val="00571908"/>
    <w:rsid w:val="00571A6C"/>
    <w:rsid w:val="005722AB"/>
    <w:rsid w:val="00573250"/>
    <w:rsid w:val="00573DCE"/>
    <w:rsid w:val="005808D7"/>
    <w:rsid w:val="00582023"/>
    <w:rsid w:val="00583BF4"/>
    <w:rsid w:val="00584506"/>
    <w:rsid w:val="005869B2"/>
    <w:rsid w:val="00591A7E"/>
    <w:rsid w:val="00593ED7"/>
    <w:rsid w:val="00595B60"/>
    <w:rsid w:val="0059699D"/>
    <w:rsid w:val="005A0977"/>
    <w:rsid w:val="005A20FB"/>
    <w:rsid w:val="005A4393"/>
    <w:rsid w:val="005A5113"/>
    <w:rsid w:val="005A606F"/>
    <w:rsid w:val="005A639F"/>
    <w:rsid w:val="005A77F7"/>
    <w:rsid w:val="005A7A50"/>
    <w:rsid w:val="005A7B36"/>
    <w:rsid w:val="005B0287"/>
    <w:rsid w:val="005B0FDE"/>
    <w:rsid w:val="005B1D90"/>
    <w:rsid w:val="005B29A4"/>
    <w:rsid w:val="005B2F47"/>
    <w:rsid w:val="005B3A61"/>
    <w:rsid w:val="005B52BA"/>
    <w:rsid w:val="005B6111"/>
    <w:rsid w:val="005C15D6"/>
    <w:rsid w:val="005C1C52"/>
    <w:rsid w:val="005C20C2"/>
    <w:rsid w:val="005C3362"/>
    <w:rsid w:val="005C4B84"/>
    <w:rsid w:val="005C6D92"/>
    <w:rsid w:val="005D07BC"/>
    <w:rsid w:val="005D0899"/>
    <w:rsid w:val="005D454E"/>
    <w:rsid w:val="005D4E20"/>
    <w:rsid w:val="005D5CCE"/>
    <w:rsid w:val="005D69A8"/>
    <w:rsid w:val="005E1D77"/>
    <w:rsid w:val="005E3DF4"/>
    <w:rsid w:val="005E4B75"/>
    <w:rsid w:val="005E5CD3"/>
    <w:rsid w:val="005E5F27"/>
    <w:rsid w:val="005E7A22"/>
    <w:rsid w:val="005F15EE"/>
    <w:rsid w:val="005F1648"/>
    <w:rsid w:val="005F1EFD"/>
    <w:rsid w:val="005F1FC1"/>
    <w:rsid w:val="005F29B4"/>
    <w:rsid w:val="005F3436"/>
    <w:rsid w:val="005F422A"/>
    <w:rsid w:val="005F43B9"/>
    <w:rsid w:val="005F43BB"/>
    <w:rsid w:val="005F44C8"/>
    <w:rsid w:val="005F6DAB"/>
    <w:rsid w:val="00600962"/>
    <w:rsid w:val="006011E8"/>
    <w:rsid w:val="0060316C"/>
    <w:rsid w:val="00603CEB"/>
    <w:rsid w:val="00605DF2"/>
    <w:rsid w:val="00606B0A"/>
    <w:rsid w:val="006072FD"/>
    <w:rsid w:val="00610D3D"/>
    <w:rsid w:val="00610F29"/>
    <w:rsid w:val="00610FFB"/>
    <w:rsid w:val="00611356"/>
    <w:rsid w:val="00613852"/>
    <w:rsid w:val="00616B83"/>
    <w:rsid w:val="006177C6"/>
    <w:rsid w:val="00617D88"/>
    <w:rsid w:val="00620BB8"/>
    <w:rsid w:val="0062164A"/>
    <w:rsid w:val="00621FE1"/>
    <w:rsid w:val="00622C15"/>
    <w:rsid w:val="00623233"/>
    <w:rsid w:val="00623EB6"/>
    <w:rsid w:val="00625590"/>
    <w:rsid w:val="00625CDB"/>
    <w:rsid w:val="00626DCD"/>
    <w:rsid w:val="0063314F"/>
    <w:rsid w:val="00633288"/>
    <w:rsid w:val="00634B80"/>
    <w:rsid w:val="00635562"/>
    <w:rsid w:val="006368C3"/>
    <w:rsid w:val="006379B8"/>
    <w:rsid w:val="006403DD"/>
    <w:rsid w:val="00641802"/>
    <w:rsid w:val="00642DC7"/>
    <w:rsid w:val="0064315B"/>
    <w:rsid w:val="00650B9D"/>
    <w:rsid w:val="00650D45"/>
    <w:rsid w:val="0065136F"/>
    <w:rsid w:val="00651D04"/>
    <w:rsid w:val="00653A1D"/>
    <w:rsid w:val="006606B0"/>
    <w:rsid w:val="00662AAF"/>
    <w:rsid w:val="006651DC"/>
    <w:rsid w:val="00665AF0"/>
    <w:rsid w:val="00665E95"/>
    <w:rsid w:val="0066645C"/>
    <w:rsid w:val="00666C73"/>
    <w:rsid w:val="00667480"/>
    <w:rsid w:val="00667CE5"/>
    <w:rsid w:val="00667DE7"/>
    <w:rsid w:val="006718C3"/>
    <w:rsid w:val="006734FC"/>
    <w:rsid w:val="00676D5F"/>
    <w:rsid w:val="0068220D"/>
    <w:rsid w:val="006834B8"/>
    <w:rsid w:val="00684A3B"/>
    <w:rsid w:val="00685D2D"/>
    <w:rsid w:val="00686138"/>
    <w:rsid w:val="00686B96"/>
    <w:rsid w:val="00686D90"/>
    <w:rsid w:val="00691D94"/>
    <w:rsid w:val="0069470C"/>
    <w:rsid w:val="00694FE3"/>
    <w:rsid w:val="0069581C"/>
    <w:rsid w:val="006959E8"/>
    <w:rsid w:val="00695FB9"/>
    <w:rsid w:val="0069649F"/>
    <w:rsid w:val="006975DD"/>
    <w:rsid w:val="006A0106"/>
    <w:rsid w:val="006A10FF"/>
    <w:rsid w:val="006A1483"/>
    <w:rsid w:val="006A1B6E"/>
    <w:rsid w:val="006A2122"/>
    <w:rsid w:val="006A305B"/>
    <w:rsid w:val="006A3279"/>
    <w:rsid w:val="006A5105"/>
    <w:rsid w:val="006A55DD"/>
    <w:rsid w:val="006A56F6"/>
    <w:rsid w:val="006A576E"/>
    <w:rsid w:val="006A7560"/>
    <w:rsid w:val="006B2D85"/>
    <w:rsid w:val="006B3B6A"/>
    <w:rsid w:val="006B453F"/>
    <w:rsid w:val="006B4B6F"/>
    <w:rsid w:val="006B4CA0"/>
    <w:rsid w:val="006B53DC"/>
    <w:rsid w:val="006B628D"/>
    <w:rsid w:val="006B7D1B"/>
    <w:rsid w:val="006B7F6E"/>
    <w:rsid w:val="006C0CB8"/>
    <w:rsid w:val="006C283E"/>
    <w:rsid w:val="006C47A7"/>
    <w:rsid w:val="006C65B9"/>
    <w:rsid w:val="006C7623"/>
    <w:rsid w:val="006D3DBD"/>
    <w:rsid w:val="006D487D"/>
    <w:rsid w:val="006D60FE"/>
    <w:rsid w:val="006E042D"/>
    <w:rsid w:val="006E1B66"/>
    <w:rsid w:val="006E3404"/>
    <w:rsid w:val="006E4CE9"/>
    <w:rsid w:val="006E4F85"/>
    <w:rsid w:val="006E5CDA"/>
    <w:rsid w:val="006F10FA"/>
    <w:rsid w:val="006F1585"/>
    <w:rsid w:val="006F3965"/>
    <w:rsid w:val="006F4694"/>
    <w:rsid w:val="006F588B"/>
    <w:rsid w:val="00701089"/>
    <w:rsid w:val="00702C5B"/>
    <w:rsid w:val="00702C7B"/>
    <w:rsid w:val="007055C0"/>
    <w:rsid w:val="00705888"/>
    <w:rsid w:val="00706369"/>
    <w:rsid w:val="0071261C"/>
    <w:rsid w:val="007136E6"/>
    <w:rsid w:val="007137DC"/>
    <w:rsid w:val="00715F3F"/>
    <w:rsid w:val="00721200"/>
    <w:rsid w:val="00721A55"/>
    <w:rsid w:val="00722CDA"/>
    <w:rsid w:val="0072303D"/>
    <w:rsid w:val="00723965"/>
    <w:rsid w:val="00723E28"/>
    <w:rsid w:val="00725A33"/>
    <w:rsid w:val="00726415"/>
    <w:rsid w:val="00726CBC"/>
    <w:rsid w:val="0073407D"/>
    <w:rsid w:val="00734D9D"/>
    <w:rsid w:val="007401A6"/>
    <w:rsid w:val="007408B7"/>
    <w:rsid w:val="00741383"/>
    <w:rsid w:val="00741446"/>
    <w:rsid w:val="00744055"/>
    <w:rsid w:val="007508BF"/>
    <w:rsid w:val="00750B94"/>
    <w:rsid w:val="0075109B"/>
    <w:rsid w:val="0075316F"/>
    <w:rsid w:val="00754AC9"/>
    <w:rsid w:val="00755496"/>
    <w:rsid w:val="00756D58"/>
    <w:rsid w:val="00756DCB"/>
    <w:rsid w:val="00757461"/>
    <w:rsid w:val="00757CEA"/>
    <w:rsid w:val="0076160F"/>
    <w:rsid w:val="00761846"/>
    <w:rsid w:val="007623F2"/>
    <w:rsid w:val="00766233"/>
    <w:rsid w:val="00766C5A"/>
    <w:rsid w:val="00766E84"/>
    <w:rsid w:val="0077170B"/>
    <w:rsid w:val="0077234E"/>
    <w:rsid w:val="0077539E"/>
    <w:rsid w:val="0077555A"/>
    <w:rsid w:val="007769BC"/>
    <w:rsid w:val="00776E24"/>
    <w:rsid w:val="00780AE4"/>
    <w:rsid w:val="00781E49"/>
    <w:rsid w:val="00782770"/>
    <w:rsid w:val="00782901"/>
    <w:rsid w:val="00783FAD"/>
    <w:rsid w:val="007849F9"/>
    <w:rsid w:val="00784C3E"/>
    <w:rsid w:val="00785472"/>
    <w:rsid w:val="0078756F"/>
    <w:rsid w:val="00787637"/>
    <w:rsid w:val="00787BF2"/>
    <w:rsid w:val="00792E22"/>
    <w:rsid w:val="00793DC1"/>
    <w:rsid w:val="00794A3A"/>
    <w:rsid w:val="0079502F"/>
    <w:rsid w:val="0079558A"/>
    <w:rsid w:val="00797201"/>
    <w:rsid w:val="007978E5"/>
    <w:rsid w:val="007A052F"/>
    <w:rsid w:val="007A1172"/>
    <w:rsid w:val="007A2720"/>
    <w:rsid w:val="007A5AE9"/>
    <w:rsid w:val="007A5B57"/>
    <w:rsid w:val="007A76F4"/>
    <w:rsid w:val="007B11EE"/>
    <w:rsid w:val="007B1C9E"/>
    <w:rsid w:val="007B20CC"/>
    <w:rsid w:val="007B2211"/>
    <w:rsid w:val="007B5C3D"/>
    <w:rsid w:val="007B684E"/>
    <w:rsid w:val="007B6E19"/>
    <w:rsid w:val="007C088E"/>
    <w:rsid w:val="007C0ED6"/>
    <w:rsid w:val="007C1295"/>
    <w:rsid w:val="007C60CB"/>
    <w:rsid w:val="007C63C1"/>
    <w:rsid w:val="007C6CC4"/>
    <w:rsid w:val="007C7861"/>
    <w:rsid w:val="007D0594"/>
    <w:rsid w:val="007D1178"/>
    <w:rsid w:val="007D19C7"/>
    <w:rsid w:val="007D44F5"/>
    <w:rsid w:val="007D50B0"/>
    <w:rsid w:val="007D5423"/>
    <w:rsid w:val="007D7504"/>
    <w:rsid w:val="007D7A8B"/>
    <w:rsid w:val="007E00AA"/>
    <w:rsid w:val="007E0A87"/>
    <w:rsid w:val="007E1DF5"/>
    <w:rsid w:val="007E36D0"/>
    <w:rsid w:val="007E3926"/>
    <w:rsid w:val="007E4913"/>
    <w:rsid w:val="007E4BCB"/>
    <w:rsid w:val="007E4CA1"/>
    <w:rsid w:val="007E4E20"/>
    <w:rsid w:val="007E51F3"/>
    <w:rsid w:val="007E648C"/>
    <w:rsid w:val="007E7D2E"/>
    <w:rsid w:val="007F11A3"/>
    <w:rsid w:val="007F125E"/>
    <w:rsid w:val="007F1960"/>
    <w:rsid w:val="007F32BA"/>
    <w:rsid w:val="007F39E2"/>
    <w:rsid w:val="007F4AB1"/>
    <w:rsid w:val="007F6666"/>
    <w:rsid w:val="007F6DF3"/>
    <w:rsid w:val="00805518"/>
    <w:rsid w:val="0080563E"/>
    <w:rsid w:val="008137CA"/>
    <w:rsid w:val="008138F8"/>
    <w:rsid w:val="008163E5"/>
    <w:rsid w:val="008166AD"/>
    <w:rsid w:val="008167E0"/>
    <w:rsid w:val="00820AC8"/>
    <w:rsid w:val="00823E7E"/>
    <w:rsid w:val="008254AF"/>
    <w:rsid w:val="00826495"/>
    <w:rsid w:val="00826A99"/>
    <w:rsid w:val="00826DDF"/>
    <w:rsid w:val="00827320"/>
    <w:rsid w:val="008303D6"/>
    <w:rsid w:val="0083061D"/>
    <w:rsid w:val="00832449"/>
    <w:rsid w:val="00833938"/>
    <w:rsid w:val="00833ABA"/>
    <w:rsid w:val="00834017"/>
    <w:rsid w:val="00843817"/>
    <w:rsid w:val="00843D42"/>
    <w:rsid w:val="0084579A"/>
    <w:rsid w:val="00847073"/>
    <w:rsid w:val="008472B0"/>
    <w:rsid w:val="008510CE"/>
    <w:rsid w:val="0085136D"/>
    <w:rsid w:val="008547DA"/>
    <w:rsid w:val="00854800"/>
    <w:rsid w:val="008556A4"/>
    <w:rsid w:val="00856B69"/>
    <w:rsid w:val="008574F2"/>
    <w:rsid w:val="008621D2"/>
    <w:rsid w:val="008621EA"/>
    <w:rsid w:val="00862DA2"/>
    <w:rsid w:val="008651D3"/>
    <w:rsid w:val="00865C89"/>
    <w:rsid w:val="00865FD5"/>
    <w:rsid w:val="00867D2E"/>
    <w:rsid w:val="0087107E"/>
    <w:rsid w:val="00871234"/>
    <w:rsid w:val="00871507"/>
    <w:rsid w:val="008719B4"/>
    <w:rsid w:val="00871B5F"/>
    <w:rsid w:val="00873466"/>
    <w:rsid w:val="008734A9"/>
    <w:rsid w:val="008740FE"/>
    <w:rsid w:val="00877A54"/>
    <w:rsid w:val="0088009A"/>
    <w:rsid w:val="00882253"/>
    <w:rsid w:val="00882689"/>
    <w:rsid w:val="00882B4A"/>
    <w:rsid w:val="0088431E"/>
    <w:rsid w:val="008845E1"/>
    <w:rsid w:val="00887722"/>
    <w:rsid w:val="00890123"/>
    <w:rsid w:val="00891494"/>
    <w:rsid w:val="008915C1"/>
    <w:rsid w:val="008923A5"/>
    <w:rsid w:val="0089346C"/>
    <w:rsid w:val="00896975"/>
    <w:rsid w:val="008A1ABD"/>
    <w:rsid w:val="008A27AE"/>
    <w:rsid w:val="008A3481"/>
    <w:rsid w:val="008A4BC7"/>
    <w:rsid w:val="008A6F40"/>
    <w:rsid w:val="008B0382"/>
    <w:rsid w:val="008B1FF6"/>
    <w:rsid w:val="008B3400"/>
    <w:rsid w:val="008B4B18"/>
    <w:rsid w:val="008B7B18"/>
    <w:rsid w:val="008B7CA6"/>
    <w:rsid w:val="008C043A"/>
    <w:rsid w:val="008C16C0"/>
    <w:rsid w:val="008C4130"/>
    <w:rsid w:val="008C5DB8"/>
    <w:rsid w:val="008D2BA5"/>
    <w:rsid w:val="008D3A5B"/>
    <w:rsid w:val="008D4CCA"/>
    <w:rsid w:val="008D579E"/>
    <w:rsid w:val="008D58E9"/>
    <w:rsid w:val="008D61F2"/>
    <w:rsid w:val="008D64AF"/>
    <w:rsid w:val="008E0FCC"/>
    <w:rsid w:val="008E1F1E"/>
    <w:rsid w:val="008E2E32"/>
    <w:rsid w:val="008E364E"/>
    <w:rsid w:val="008E580E"/>
    <w:rsid w:val="008E70EC"/>
    <w:rsid w:val="008E733C"/>
    <w:rsid w:val="008E7526"/>
    <w:rsid w:val="008F046C"/>
    <w:rsid w:val="008F11E4"/>
    <w:rsid w:val="008F2F41"/>
    <w:rsid w:val="008F43B4"/>
    <w:rsid w:val="008F5E19"/>
    <w:rsid w:val="008F5F1A"/>
    <w:rsid w:val="008F7505"/>
    <w:rsid w:val="00900521"/>
    <w:rsid w:val="00900688"/>
    <w:rsid w:val="009008FB"/>
    <w:rsid w:val="0090132D"/>
    <w:rsid w:val="00901C55"/>
    <w:rsid w:val="0090494A"/>
    <w:rsid w:val="00904DF5"/>
    <w:rsid w:val="00905FEC"/>
    <w:rsid w:val="00906691"/>
    <w:rsid w:val="00907816"/>
    <w:rsid w:val="0091628B"/>
    <w:rsid w:val="00917CE1"/>
    <w:rsid w:val="00920288"/>
    <w:rsid w:val="0092294A"/>
    <w:rsid w:val="00927F3F"/>
    <w:rsid w:val="00927FB9"/>
    <w:rsid w:val="009307BD"/>
    <w:rsid w:val="00931A30"/>
    <w:rsid w:val="00934C45"/>
    <w:rsid w:val="00937012"/>
    <w:rsid w:val="009420A1"/>
    <w:rsid w:val="009423A1"/>
    <w:rsid w:val="00947EF2"/>
    <w:rsid w:val="00952ECE"/>
    <w:rsid w:val="009538D1"/>
    <w:rsid w:val="009565D7"/>
    <w:rsid w:val="009567D8"/>
    <w:rsid w:val="00956F9B"/>
    <w:rsid w:val="0096006E"/>
    <w:rsid w:val="00962351"/>
    <w:rsid w:val="00962F63"/>
    <w:rsid w:val="0096468C"/>
    <w:rsid w:val="0096607E"/>
    <w:rsid w:val="00966D00"/>
    <w:rsid w:val="0096766E"/>
    <w:rsid w:val="009676FB"/>
    <w:rsid w:val="00967F7E"/>
    <w:rsid w:val="00971969"/>
    <w:rsid w:val="00972130"/>
    <w:rsid w:val="00972640"/>
    <w:rsid w:val="0097277E"/>
    <w:rsid w:val="00972C7E"/>
    <w:rsid w:val="0097514B"/>
    <w:rsid w:val="00980072"/>
    <w:rsid w:val="00981B99"/>
    <w:rsid w:val="009836B9"/>
    <w:rsid w:val="009857C2"/>
    <w:rsid w:val="009875EA"/>
    <w:rsid w:val="00987D45"/>
    <w:rsid w:val="00991268"/>
    <w:rsid w:val="009924DC"/>
    <w:rsid w:val="009927D6"/>
    <w:rsid w:val="00994959"/>
    <w:rsid w:val="00995823"/>
    <w:rsid w:val="009961E0"/>
    <w:rsid w:val="00997696"/>
    <w:rsid w:val="00997BC9"/>
    <w:rsid w:val="009A0B69"/>
    <w:rsid w:val="009A0CD8"/>
    <w:rsid w:val="009A12CD"/>
    <w:rsid w:val="009A3380"/>
    <w:rsid w:val="009A468E"/>
    <w:rsid w:val="009A63EE"/>
    <w:rsid w:val="009A7205"/>
    <w:rsid w:val="009B023F"/>
    <w:rsid w:val="009B1224"/>
    <w:rsid w:val="009B1CB2"/>
    <w:rsid w:val="009B268A"/>
    <w:rsid w:val="009B2EEA"/>
    <w:rsid w:val="009B568B"/>
    <w:rsid w:val="009B7558"/>
    <w:rsid w:val="009C1DEF"/>
    <w:rsid w:val="009C2FED"/>
    <w:rsid w:val="009C43E0"/>
    <w:rsid w:val="009C69AB"/>
    <w:rsid w:val="009D067F"/>
    <w:rsid w:val="009D12FA"/>
    <w:rsid w:val="009D13D0"/>
    <w:rsid w:val="009D1423"/>
    <w:rsid w:val="009D35E1"/>
    <w:rsid w:val="009D3B11"/>
    <w:rsid w:val="009D4580"/>
    <w:rsid w:val="009D4790"/>
    <w:rsid w:val="009D4EDA"/>
    <w:rsid w:val="009D52A7"/>
    <w:rsid w:val="009D7142"/>
    <w:rsid w:val="009E0765"/>
    <w:rsid w:val="009E45F6"/>
    <w:rsid w:val="009E4674"/>
    <w:rsid w:val="009F0A2B"/>
    <w:rsid w:val="009F40CF"/>
    <w:rsid w:val="009F4A4E"/>
    <w:rsid w:val="009F4F91"/>
    <w:rsid w:val="009F68FA"/>
    <w:rsid w:val="00A01219"/>
    <w:rsid w:val="00A01C1A"/>
    <w:rsid w:val="00A0277D"/>
    <w:rsid w:val="00A02B23"/>
    <w:rsid w:val="00A03844"/>
    <w:rsid w:val="00A04BC3"/>
    <w:rsid w:val="00A07F11"/>
    <w:rsid w:val="00A10742"/>
    <w:rsid w:val="00A120E1"/>
    <w:rsid w:val="00A15DBA"/>
    <w:rsid w:val="00A16529"/>
    <w:rsid w:val="00A16534"/>
    <w:rsid w:val="00A216A8"/>
    <w:rsid w:val="00A2597E"/>
    <w:rsid w:val="00A2732D"/>
    <w:rsid w:val="00A304D5"/>
    <w:rsid w:val="00A314B6"/>
    <w:rsid w:val="00A33B1B"/>
    <w:rsid w:val="00A34280"/>
    <w:rsid w:val="00A34459"/>
    <w:rsid w:val="00A34EC6"/>
    <w:rsid w:val="00A37D2C"/>
    <w:rsid w:val="00A41B08"/>
    <w:rsid w:val="00A44EDB"/>
    <w:rsid w:val="00A44F47"/>
    <w:rsid w:val="00A45CCB"/>
    <w:rsid w:val="00A52C10"/>
    <w:rsid w:val="00A53F80"/>
    <w:rsid w:val="00A558AA"/>
    <w:rsid w:val="00A577B9"/>
    <w:rsid w:val="00A6189D"/>
    <w:rsid w:val="00A63D67"/>
    <w:rsid w:val="00A64F20"/>
    <w:rsid w:val="00A7170B"/>
    <w:rsid w:val="00A719CB"/>
    <w:rsid w:val="00A73266"/>
    <w:rsid w:val="00A737A7"/>
    <w:rsid w:val="00A7477F"/>
    <w:rsid w:val="00A771AF"/>
    <w:rsid w:val="00A778BB"/>
    <w:rsid w:val="00A77CF4"/>
    <w:rsid w:val="00A77DCC"/>
    <w:rsid w:val="00A81488"/>
    <w:rsid w:val="00A81B30"/>
    <w:rsid w:val="00A84B86"/>
    <w:rsid w:val="00A85454"/>
    <w:rsid w:val="00A8790F"/>
    <w:rsid w:val="00A87D61"/>
    <w:rsid w:val="00A921D6"/>
    <w:rsid w:val="00A946FE"/>
    <w:rsid w:val="00A96DE1"/>
    <w:rsid w:val="00A97142"/>
    <w:rsid w:val="00AA0084"/>
    <w:rsid w:val="00AA13C2"/>
    <w:rsid w:val="00AA177C"/>
    <w:rsid w:val="00AA19F2"/>
    <w:rsid w:val="00AA23CC"/>
    <w:rsid w:val="00AA283C"/>
    <w:rsid w:val="00AA2D53"/>
    <w:rsid w:val="00AA2F1A"/>
    <w:rsid w:val="00AA3474"/>
    <w:rsid w:val="00AA3B4C"/>
    <w:rsid w:val="00AA4352"/>
    <w:rsid w:val="00AA4E01"/>
    <w:rsid w:val="00AA52B2"/>
    <w:rsid w:val="00AA561A"/>
    <w:rsid w:val="00AB1366"/>
    <w:rsid w:val="00AB3B1D"/>
    <w:rsid w:val="00AB580A"/>
    <w:rsid w:val="00AB69E9"/>
    <w:rsid w:val="00AB6E79"/>
    <w:rsid w:val="00AB7741"/>
    <w:rsid w:val="00AC1627"/>
    <w:rsid w:val="00AC1C07"/>
    <w:rsid w:val="00AC36C4"/>
    <w:rsid w:val="00AC47DA"/>
    <w:rsid w:val="00AC56CF"/>
    <w:rsid w:val="00AD0BBA"/>
    <w:rsid w:val="00AD1F6D"/>
    <w:rsid w:val="00AD2207"/>
    <w:rsid w:val="00AD3D72"/>
    <w:rsid w:val="00AD5162"/>
    <w:rsid w:val="00AD677F"/>
    <w:rsid w:val="00AD67C7"/>
    <w:rsid w:val="00AD772D"/>
    <w:rsid w:val="00AD7DC0"/>
    <w:rsid w:val="00AE04D6"/>
    <w:rsid w:val="00AE0C84"/>
    <w:rsid w:val="00AE15C7"/>
    <w:rsid w:val="00AE1E2A"/>
    <w:rsid w:val="00AE4260"/>
    <w:rsid w:val="00AE4F2B"/>
    <w:rsid w:val="00AF02DA"/>
    <w:rsid w:val="00AF02FA"/>
    <w:rsid w:val="00AF04C7"/>
    <w:rsid w:val="00AF1050"/>
    <w:rsid w:val="00AF121C"/>
    <w:rsid w:val="00AF5DB7"/>
    <w:rsid w:val="00AF689A"/>
    <w:rsid w:val="00AF77A9"/>
    <w:rsid w:val="00B00A1A"/>
    <w:rsid w:val="00B00D4E"/>
    <w:rsid w:val="00B01294"/>
    <w:rsid w:val="00B01835"/>
    <w:rsid w:val="00B02786"/>
    <w:rsid w:val="00B04EF5"/>
    <w:rsid w:val="00B1140A"/>
    <w:rsid w:val="00B128B0"/>
    <w:rsid w:val="00B12F41"/>
    <w:rsid w:val="00B1303D"/>
    <w:rsid w:val="00B131CE"/>
    <w:rsid w:val="00B1459A"/>
    <w:rsid w:val="00B160BB"/>
    <w:rsid w:val="00B16514"/>
    <w:rsid w:val="00B17173"/>
    <w:rsid w:val="00B1794F"/>
    <w:rsid w:val="00B1796F"/>
    <w:rsid w:val="00B22399"/>
    <w:rsid w:val="00B23059"/>
    <w:rsid w:val="00B247C7"/>
    <w:rsid w:val="00B248E0"/>
    <w:rsid w:val="00B25062"/>
    <w:rsid w:val="00B26660"/>
    <w:rsid w:val="00B27F6D"/>
    <w:rsid w:val="00B27F8E"/>
    <w:rsid w:val="00B31857"/>
    <w:rsid w:val="00B323B5"/>
    <w:rsid w:val="00B32CB6"/>
    <w:rsid w:val="00B33DA3"/>
    <w:rsid w:val="00B36FC2"/>
    <w:rsid w:val="00B37F79"/>
    <w:rsid w:val="00B409A9"/>
    <w:rsid w:val="00B40CF2"/>
    <w:rsid w:val="00B42A2F"/>
    <w:rsid w:val="00B4342C"/>
    <w:rsid w:val="00B43675"/>
    <w:rsid w:val="00B45826"/>
    <w:rsid w:val="00B45C46"/>
    <w:rsid w:val="00B501FE"/>
    <w:rsid w:val="00B514AD"/>
    <w:rsid w:val="00B51F19"/>
    <w:rsid w:val="00B5258D"/>
    <w:rsid w:val="00B5362E"/>
    <w:rsid w:val="00B54509"/>
    <w:rsid w:val="00B54BAD"/>
    <w:rsid w:val="00B56365"/>
    <w:rsid w:val="00B56648"/>
    <w:rsid w:val="00B57565"/>
    <w:rsid w:val="00B6148D"/>
    <w:rsid w:val="00B62E08"/>
    <w:rsid w:val="00B63286"/>
    <w:rsid w:val="00B65881"/>
    <w:rsid w:val="00B65D3A"/>
    <w:rsid w:val="00B71D65"/>
    <w:rsid w:val="00B722D8"/>
    <w:rsid w:val="00B7283E"/>
    <w:rsid w:val="00B72B90"/>
    <w:rsid w:val="00B72BF3"/>
    <w:rsid w:val="00B76E1A"/>
    <w:rsid w:val="00B8043E"/>
    <w:rsid w:val="00B80D22"/>
    <w:rsid w:val="00B822DD"/>
    <w:rsid w:val="00B84F3B"/>
    <w:rsid w:val="00B85775"/>
    <w:rsid w:val="00B9020D"/>
    <w:rsid w:val="00B903A9"/>
    <w:rsid w:val="00B911CC"/>
    <w:rsid w:val="00B93678"/>
    <w:rsid w:val="00B943F5"/>
    <w:rsid w:val="00B94618"/>
    <w:rsid w:val="00B95CD4"/>
    <w:rsid w:val="00B960B0"/>
    <w:rsid w:val="00B96B01"/>
    <w:rsid w:val="00B96C06"/>
    <w:rsid w:val="00BA00D2"/>
    <w:rsid w:val="00BA0DC5"/>
    <w:rsid w:val="00BA1030"/>
    <w:rsid w:val="00BA2044"/>
    <w:rsid w:val="00BA45BC"/>
    <w:rsid w:val="00BA491C"/>
    <w:rsid w:val="00BA4CD2"/>
    <w:rsid w:val="00BA5071"/>
    <w:rsid w:val="00BA7183"/>
    <w:rsid w:val="00BA7D4F"/>
    <w:rsid w:val="00BA7E78"/>
    <w:rsid w:val="00BB024D"/>
    <w:rsid w:val="00BB0597"/>
    <w:rsid w:val="00BB07EB"/>
    <w:rsid w:val="00BB0D5F"/>
    <w:rsid w:val="00BB115A"/>
    <w:rsid w:val="00BB1F53"/>
    <w:rsid w:val="00BB2457"/>
    <w:rsid w:val="00BB2845"/>
    <w:rsid w:val="00BB2A7F"/>
    <w:rsid w:val="00BB3E58"/>
    <w:rsid w:val="00BB49CF"/>
    <w:rsid w:val="00BB4E28"/>
    <w:rsid w:val="00BB6625"/>
    <w:rsid w:val="00BB6A5F"/>
    <w:rsid w:val="00BC002C"/>
    <w:rsid w:val="00BC0250"/>
    <w:rsid w:val="00BC2562"/>
    <w:rsid w:val="00BC3CA5"/>
    <w:rsid w:val="00BC54A4"/>
    <w:rsid w:val="00BC7CA7"/>
    <w:rsid w:val="00BD283C"/>
    <w:rsid w:val="00BD4323"/>
    <w:rsid w:val="00BD48EC"/>
    <w:rsid w:val="00BD57A7"/>
    <w:rsid w:val="00BE0353"/>
    <w:rsid w:val="00BE2877"/>
    <w:rsid w:val="00BE4395"/>
    <w:rsid w:val="00BE588D"/>
    <w:rsid w:val="00BE6C74"/>
    <w:rsid w:val="00BE73B1"/>
    <w:rsid w:val="00BE7B30"/>
    <w:rsid w:val="00BF062D"/>
    <w:rsid w:val="00BF26A8"/>
    <w:rsid w:val="00BF2996"/>
    <w:rsid w:val="00BF2A19"/>
    <w:rsid w:val="00BF3C9F"/>
    <w:rsid w:val="00BF44ED"/>
    <w:rsid w:val="00BF472B"/>
    <w:rsid w:val="00BF590A"/>
    <w:rsid w:val="00BF6A8C"/>
    <w:rsid w:val="00C01A87"/>
    <w:rsid w:val="00C03010"/>
    <w:rsid w:val="00C0328C"/>
    <w:rsid w:val="00C059A0"/>
    <w:rsid w:val="00C112F7"/>
    <w:rsid w:val="00C12259"/>
    <w:rsid w:val="00C12543"/>
    <w:rsid w:val="00C13461"/>
    <w:rsid w:val="00C168A3"/>
    <w:rsid w:val="00C22D78"/>
    <w:rsid w:val="00C22EDE"/>
    <w:rsid w:val="00C2345C"/>
    <w:rsid w:val="00C23F67"/>
    <w:rsid w:val="00C252DC"/>
    <w:rsid w:val="00C26948"/>
    <w:rsid w:val="00C27AD8"/>
    <w:rsid w:val="00C32B77"/>
    <w:rsid w:val="00C35BED"/>
    <w:rsid w:val="00C362A4"/>
    <w:rsid w:val="00C400CE"/>
    <w:rsid w:val="00C40187"/>
    <w:rsid w:val="00C41090"/>
    <w:rsid w:val="00C41D4E"/>
    <w:rsid w:val="00C42370"/>
    <w:rsid w:val="00C439E8"/>
    <w:rsid w:val="00C44372"/>
    <w:rsid w:val="00C45D39"/>
    <w:rsid w:val="00C4683D"/>
    <w:rsid w:val="00C47F9E"/>
    <w:rsid w:val="00C504BA"/>
    <w:rsid w:val="00C50A28"/>
    <w:rsid w:val="00C51CBF"/>
    <w:rsid w:val="00C52040"/>
    <w:rsid w:val="00C52E67"/>
    <w:rsid w:val="00C52E8B"/>
    <w:rsid w:val="00C567A8"/>
    <w:rsid w:val="00C57035"/>
    <w:rsid w:val="00C61A1A"/>
    <w:rsid w:val="00C61BA6"/>
    <w:rsid w:val="00C61D8D"/>
    <w:rsid w:val="00C62AA7"/>
    <w:rsid w:val="00C63EA1"/>
    <w:rsid w:val="00C648B6"/>
    <w:rsid w:val="00C70205"/>
    <w:rsid w:val="00C70343"/>
    <w:rsid w:val="00C718B3"/>
    <w:rsid w:val="00C722B2"/>
    <w:rsid w:val="00C72510"/>
    <w:rsid w:val="00C73862"/>
    <w:rsid w:val="00C74492"/>
    <w:rsid w:val="00C74F8C"/>
    <w:rsid w:val="00C752DF"/>
    <w:rsid w:val="00C7697E"/>
    <w:rsid w:val="00C76C83"/>
    <w:rsid w:val="00C76ED8"/>
    <w:rsid w:val="00C8108F"/>
    <w:rsid w:val="00C83CF9"/>
    <w:rsid w:val="00C83D43"/>
    <w:rsid w:val="00C87E26"/>
    <w:rsid w:val="00C90FFC"/>
    <w:rsid w:val="00C92D06"/>
    <w:rsid w:val="00C93E47"/>
    <w:rsid w:val="00C94B2F"/>
    <w:rsid w:val="00C950BA"/>
    <w:rsid w:val="00C95A65"/>
    <w:rsid w:val="00C95C40"/>
    <w:rsid w:val="00CA0210"/>
    <w:rsid w:val="00CA2530"/>
    <w:rsid w:val="00CA2E1F"/>
    <w:rsid w:val="00CA2E4C"/>
    <w:rsid w:val="00CA354E"/>
    <w:rsid w:val="00CA5EAA"/>
    <w:rsid w:val="00CA60BB"/>
    <w:rsid w:val="00CA6C97"/>
    <w:rsid w:val="00CB078E"/>
    <w:rsid w:val="00CB2D8D"/>
    <w:rsid w:val="00CB410D"/>
    <w:rsid w:val="00CB434F"/>
    <w:rsid w:val="00CB4FF2"/>
    <w:rsid w:val="00CB5E1A"/>
    <w:rsid w:val="00CB76C0"/>
    <w:rsid w:val="00CC0625"/>
    <w:rsid w:val="00CC1CBE"/>
    <w:rsid w:val="00CC29C1"/>
    <w:rsid w:val="00CC40CA"/>
    <w:rsid w:val="00CC4CA4"/>
    <w:rsid w:val="00CC6BDE"/>
    <w:rsid w:val="00CC71A8"/>
    <w:rsid w:val="00CC797D"/>
    <w:rsid w:val="00CD0115"/>
    <w:rsid w:val="00CD05EC"/>
    <w:rsid w:val="00CD2C04"/>
    <w:rsid w:val="00CD4390"/>
    <w:rsid w:val="00CD4856"/>
    <w:rsid w:val="00CD771B"/>
    <w:rsid w:val="00CE1716"/>
    <w:rsid w:val="00CE3254"/>
    <w:rsid w:val="00CE42EC"/>
    <w:rsid w:val="00CE6329"/>
    <w:rsid w:val="00CE6A60"/>
    <w:rsid w:val="00CE6F7E"/>
    <w:rsid w:val="00CE76FA"/>
    <w:rsid w:val="00CF0327"/>
    <w:rsid w:val="00CF25F5"/>
    <w:rsid w:val="00CF29D6"/>
    <w:rsid w:val="00CF328A"/>
    <w:rsid w:val="00CF339C"/>
    <w:rsid w:val="00CF60A9"/>
    <w:rsid w:val="00CF6CA6"/>
    <w:rsid w:val="00CF7B5E"/>
    <w:rsid w:val="00D00266"/>
    <w:rsid w:val="00D013FC"/>
    <w:rsid w:val="00D0245D"/>
    <w:rsid w:val="00D04937"/>
    <w:rsid w:val="00D05188"/>
    <w:rsid w:val="00D06F5B"/>
    <w:rsid w:val="00D07A72"/>
    <w:rsid w:val="00D109A6"/>
    <w:rsid w:val="00D13B06"/>
    <w:rsid w:val="00D20033"/>
    <w:rsid w:val="00D22541"/>
    <w:rsid w:val="00D22844"/>
    <w:rsid w:val="00D23F84"/>
    <w:rsid w:val="00D26E3C"/>
    <w:rsid w:val="00D302C4"/>
    <w:rsid w:val="00D32BDF"/>
    <w:rsid w:val="00D36885"/>
    <w:rsid w:val="00D373B5"/>
    <w:rsid w:val="00D40858"/>
    <w:rsid w:val="00D41C25"/>
    <w:rsid w:val="00D42352"/>
    <w:rsid w:val="00D446A4"/>
    <w:rsid w:val="00D51C53"/>
    <w:rsid w:val="00D52412"/>
    <w:rsid w:val="00D52954"/>
    <w:rsid w:val="00D56B36"/>
    <w:rsid w:val="00D56FC2"/>
    <w:rsid w:val="00D5716E"/>
    <w:rsid w:val="00D608F5"/>
    <w:rsid w:val="00D62042"/>
    <w:rsid w:val="00D6339A"/>
    <w:rsid w:val="00D649BE"/>
    <w:rsid w:val="00D665ED"/>
    <w:rsid w:val="00D71E25"/>
    <w:rsid w:val="00D7343E"/>
    <w:rsid w:val="00D75D63"/>
    <w:rsid w:val="00D7725B"/>
    <w:rsid w:val="00D81F2E"/>
    <w:rsid w:val="00D82F54"/>
    <w:rsid w:val="00D84467"/>
    <w:rsid w:val="00D8567D"/>
    <w:rsid w:val="00D862C8"/>
    <w:rsid w:val="00D906CB"/>
    <w:rsid w:val="00D91E5F"/>
    <w:rsid w:val="00D92014"/>
    <w:rsid w:val="00D92242"/>
    <w:rsid w:val="00D946C8"/>
    <w:rsid w:val="00D97DD6"/>
    <w:rsid w:val="00DA2C8B"/>
    <w:rsid w:val="00DA2DB7"/>
    <w:rsid w:val="00DA7980"/>
    <w:rsid w:val="00DB1780"/>
    <w:rsid w:val="00DB195B"/>
    <w:rsid w:val="00DB2292"/>
    <w:rsid w:val="00DB3058"/>
    <w:rsid w:val="00DB31BD"/>
    <w:rsid w:val="00DB4B24"/>
    <w:rsid w:val="00DB67C5"/>
    <w:rsid w:val="00DC2CB8"/>
    <w:rsid w:val="00DC3538"/>
    <w:rsid w:val="00DC4CE0"/>
    <w:rsid w:val="00DC67C5"/>
    <w:rsid w:val="00DC6C03"/>
    <w:rsid w:val="00DC70C4"/>
    <w:rsid w:val="00DC7F95"/>
    <w:rsid w:val="00DD3566"/>
    <w:rsid w:val="00DD3599"/>
    <w:rsid w:val="00DD3667"/>
    <w:rsid w:val="00DD3D1B"/>
    <w:rsid w:val="00DD6DFC"/>
    <w:rsid w:val="00DE3878"/>
    <w:rsid w:val="00DE5FF0"/>
    <w:rsid w:val="00DE66AC"/>
    <w:rsid w:val="00DE66CA"/>
    <w:rsid w:val="00DE7A31"/>
    <w:rsid w:val="00DF04E4"/>
    <w:rsid w:val="00DF29E3"/>
    <w:rsid w:val="00DF3A0C"/>
    <w:rsid w:val="00DF4E96"/>
    <w:rsid w:val="00E004E2"/>
    <w:rsid w:val="00E00D20"/>
    <w:rsid w:val="00E01C7A"/>
    <w:rsid w:val="00E0205A"/>
    <w:rsid w:val="00E036A0"/>
    <w:rsid w:val="00E0732D"/>
    <w:rsid w:val="00E07E61"/>
    <w:rsid w:val="00E104BB"/>
    <w:rsid w:val="00E106F9"/>
    <w:rsid w:val="00E10A2D"/>
    <w:rsid w:val="00E1111B"/>
    <w:rsid w:val="00E119DB"/>
    <w:rsid w:val="00E121A2"/>
    <w:rsid w:val="00E1586F"/>
    <w:rsid w:val="00E173AE"/>
    <w:rsid w:val="00E17748"/>
    <w:rsid w:val="00E217CE"/>
    <w:rsid w:val="00E22DA5"/>
    <w:rsid w:val="00E261C9"/>
    <w:rsid w:val="00E27A13"/>
    <w:rsid w:val="00E27E9D"/>
    <w:rsid w:val="00E30A0F"/>
    <w:rsid w:val="00E30CC4"/>
    <w:rsid w:val="00E30EA5"/>
    <w:rsid w:val="00E334EA"/>
    <w:rsid w:val="00E33795"/>
    <w:rsid w:val="00E354F5"/>
    <w:rsid w:val="00E35E33"/>
    <w:rsid w:val="00E366B0"/>
    <w:rsid w:val="00E367B6"/>
    <w:rsid w:val="00E37AFB"/>
    <w:rsid w:val="00E37B32"/>
    <w:rsid w:val="00E40C51"/>
    <w:rsid w:val="00E41E00"/>
    <w:rsid w:val="00E41EBA"/>
    <w:rsid w:val="00E423E4"/>
    <w:rsid w:val="00E42C8F"/>
    <w:rsid w:val="00E43698"/>
    <w:rsid w:val="00E43F07"/>
    <w:rsid w:val="00E446D4"/>
    <w:rsid w:val="00E45768"/>
    <w:rsid w:val="00E46EA5"/>
    <w:rsid w:val="00E46FD3"/>
    <w:rsid w:val="00E47722"/>
    <w:rsid w:val="00E50732"/>
    <w:rsid w:val="00E50F49"/>
    <w:rsid w:val="00E520AA"/>
    <w:rsid w:val="00E52E5E"/>
    <w:rsid w:val="00E54127"/>
    <w:rsid w:val="00E55951"/>
    <w:rsid w:val="00E56E20"/>
    <w:rsid w:val="00E60864"/>
    <w:rsid w:val="00E6232E"/>
    <w:rsid w:val="00E6396B"/>
    <w:rsid w:val="00E639A9"/>
    <w:rsid w:val="00E653E9"/>
    <w:rsid w:val="00E6575C"/>
    <w:rsid w:val="00E660BB"/>
    <w:rsid w:val="00E660E0"/>
    <w:rsid w:val="00E66C62"/>
    <w:rsid w:val="00E6780D"/>
    <w:rsid w:val="00E70704"/>
    <w:rsid w:val="00E72097"/>
    <w:rsid w:val="00E804C7"/>
    <w:rsid w:val="00E81A91"/>
    <w:rsid w:val="00E84CA5"/>
    <w:rsid w:val="00E864EF"/>
    <w:rsid w:val="00E90CD0"/>
    <w:rsid w:val="00E916E5"/>
    <w:rsid w:val="00E94992"/>
    <w:rsid w:val="00E94FC5"/>
    <w:rsid w:val="00E956E2"/>
    <w:rsid w:val="00E96FED"/>
    <w:rsid w:val="00EA08C4"/>
    <w:rsid w:val="00EA13CD"/>
    <w:rsid w:val="00EA165C"/>
    <w:rsid w:val="00EA1695"/>
    <w:rsid w:val="00EA28EA"/>
    <w:rsid w:val="00EA2E11"/>
    <w:rsid w:val="00EA526B"/>
    <w:rsid w:val="00EA6661"/>
    <w:rsid w:val="00EA767E"/>
    <w:rsid w:val="00EB0E68"/>
    <w:rsid w:val="00EB1791"/>
    <w:rsid w:val="00EB2D7D"/>
    <w:rsid w:val="00EB2F80"/>
    <w:rsid w:val="00EB3CCB"/>
    <w:rsid w:val="00EB4161"/>
    <w:rsid w:val="00EB6D41"/>
    <w:rsid w:val="00EB6DEC"/>
    <w:rsid w:val="00EB7602"/>
    <w:rsid w:val="00EC132F"/>
    <w:rsid w:val="00EC16DD"/>
    <w:rsid w:val="00EC2AE7"/>
    <w:rsid w:val="00EC2C6C"/>
    <w:rsid w:val="00EC53EC"/>
    <w:rsid w:val="00EC6536"/>
    <w:rsid w:val="00EC76CB"/>
    <w:rsid w:val="00ED09AB"/>
    <w:rsid w:val="00ED0A65"/>
    <w:rsid w:val="00ED0B15"/>
    <w:rsid w:val="00ED347B"/>
    <w:rsid w:val="00ED6DE1"/>
    <w:rsid w:val="00ED7406"/>
    <w:rsid w:val="00EE1C00"/>
    <w:rsid w:val="00EE22FF"/>
    <w:rsid w:val="00EE5131"/>
    <w:rsid w:val="00EE631D"/>
    <w:rsid w:val="00EF13B0"/>
    <w:rsid w:val="00EF2E37"/>
    <w:rsid w:val="00EF3738"/>
    <w:rsid w:val="00EF3949"/>
    <w:rsid w:val="00EF4F00"/>
    <w:rsid w:val="00EF55F3"/>
    <w:rsid w:val="00EF7975"/>
    <w:rsid w:val="00F00280"/>
    <w:rsid w:val="00F02A45"/>
    <w:rsid w:val="00F036CA"/>
    <w:rsid w:val="00F055BE"/>
    <w:rsid w:val="00F06545"/>
    <w:rsid w:val="00F07884"/>
    <w:rsid w:val="00F1092A"/>
    <w:rsid w:val="00F11BB2"/>
    <w:rsid w:val="00F1246B"/>
    <w:rsid w:val="00F14384"/>
    <w:rsid w:val="00F17732"/>
    <w:rsid w:val="00F20C1D"/>
    <w:rsid w:val="00F2230D"/>
    <w:rsid w:val="00F22E51"/>
    <w:rsid w:val="00F33791"/>
    <w:rsid w:val="00F35A1C"/>
    <w:rsid w:val="00F3745D"/>
    <w:rsid w:val="00F40CA9"/>
    <w:rsid w:val="00F40E20"/>
    <w:rsid w:val="00F41579"/>
    <w:rsid w:val="00F415EB"/>
    <w:rsid w:val="00F41C10"/>
    <w:rsid w:val="00F42945"/>
    <w:rsid w:val="00F42E86"/>
    <w:rsid w:val="00F43731"/>
    <w:rsid w:val="00F43D75"/>
    <w:rsid w:val="00F459EC"/>
    <w:rsid w:val="00F45D63"/>
    <w:rsid w:val="00F472A0"/>
    <w:rsid w:val="00F4789C"/>
    <w:rsid w:val="00F50152"/>
    <w:rsid w:val="00F51F4B"/>
    <w:rsid w:val="00F520B1"/>
    <w:rsid w:val="00F54DFD"/>
    <w:rsid w:val="00F5535C"/>
    <w:rsid w:val="00F55738"/>
    <w:rsid w:val="00F56C94"/>
    <w:rsid w:val="00F57E13"/>
    <w:rsid w:val="00F64AE4"/>
    <w:rsid w:val="00F6592D"/>
    <w:rsid w:val="00F67D29"/>
    <w:rsid w:val="00F73106"/>
    <w:rsid w:val="00F736BE"/>
    <w:rsid w:val="00F737CF"/>
    <w:rsid w:val="00F75558"/>
    <w:rsid w:val="00F75FF4"/>
    <w:rsid w:val="00F8225B"/>
    <w:rsid w:val="00F82C52"/>
    <w:rsid w:val="00F8363C"/>
    <w:rsid w:val="00F837C6"/>
    <w:rsid w:val="00F83ECE"/>
    <w:rsid w:val="00F87BB6"/>
    <w:rsid w:val="00F934FB"/>
    <w:rsid w:val="00F942D4"/>
    <w:rsid w:val="00F94605"/>
    <w:rsid w:val="00FA12C4"/>
    <w:rsid w:val="00FA13E2"/>
    <w:rsid w:val="00FA2387"/>
    <w:rsid w:val="00FA5535"/>
    <w:rsid w:val="00FA56A2"/>
    <w:rsid w:val="00FA5F6B"/>
    <w:rsid w:val="00FA607F"/>
    <w:rsid w:val="00FA6EFA"/>
    <w:rsid w:val="00FA7E0A"/>
    <w:rsid w:val="00FB2EAD"/>
    <w:rsid w:val="00FB56AF"/>
    <w:rsid w:val="00FB72DF"/>
    <w:rsid w:val="00FC0850"/>
    <w:rsid w:val="00FC111D"/>
    <w:rsid w:val="00FC1B5A"/>
    <w:rsid w:val="00FC42BB"/>
    <w:rsid w:val="00FC61AC"/>
    <w:rsid w:val="00FD0484"/>
    <w:rsid w:val="00FD1706"/>
    <w:rsid w:val="00FD1F37"/>
    <w:rsid w:val="00FE6BC8"/>
    <w:rsid w:val="00FF3664"/>
    <w:rsid w:val="00FF48E9"/>
    <w:rsid w:val="00FF796E"/>
    <w:rsid w:val="00FF7EC0"/>
    <w:rsid w:val="02ABDDEF"/>
    <w:rsid w:val="034CA399"/>
    <w:rsid w:val="03599C27"/>
    <w:rsid w:val="037161FE"/>
    <w:rsid w:val="07F9EBB1"/>
    <w:rsid w:val="08E67C18"/>
    <w:rsid w:val="09C7D424"/>
    <w:rsid w:val="0AE58725"/>
    <w:rsid w:val="0B8D33F8"/>
    <w:rsid w:val="0C018CD5"/>
    <w:rsid w:val="0C24F57D"/>
    <w:rsid w:val="0DB784C3"/>
    <w:rsid w:val="0EFB4B2D"/>
    <w:rsid w:val="1050D5A2"/>
    <w:rsid w:val="1074052F"/>
    <w:rsid w:val="10F9E1C1"/>
    <w:rsid w:val="1219F44B"/>
    <w:rsid w:val="13708AFD"/>
    <w:rsid w:val="159CAFF0"/>
    <w:rsid w:val="161B4420"/>
    <w:rsid w:val="19B955EC"/>
    <w:rsid w:val="1A162A56"/>
    <w:rsid w:val="1A1CFD28"/>
    <w:rsid w:val="1A230CA3"/>
    <w:rsid w:val="1ABA437C"/>
    <w:rsid w:val="1BDEE01B"/>
    <w:rsid w:val="1C53996A"/>
    <w:rsid w:val="1FABC4B7"/>
    <w:rsid w:val="1FEF4513"/>
    <w:rsid w:val="208080D9"/>
    <w:rsid w:val="215711AC"/>
    <w:rsid w:val="2322E521"/>
    <w:rsid w:val="251087C8"/>
    <w:rsid w:val="259007D0"/>
    <w:rsid w:val="25A3BC19"/>
    <w:rsid w:val="25D56CD5"/>
    <w:rsid w:val="2A312641"/>
    <w:rsid w:val="2AA62912"/>
    <w:rsid w:val="2B5B585A"/>
    <w:rsid w:val="2C437FD4"/>
    <w:rsid w:val="2D69C322"/>
    <w:rsid w:val="2DC606D9"/>
    <w:rsid w:val="2DD0CB18"/>
    <w:rsid w:val="2E71D74F"/>
    <w:rsid w:val="2F230DF2"/>
    <w:rsid w:val="2F907208"/>
    <w:rsid w:val="300FCD6F"/>
    <w:rsid w:val="30471EDC"/>
    <w:rsid w:val="31B71B6C"/>
    <w:rsid w:val="32168A1E"/>
    <w:rsid w:val="3270D952"/>
    <w:rsid w:val="32A0AED0"/>
    <w:rsid w:val="32BBF664"/>
    <w:rsid w:val="33941110"/>
    <w:rsid w:val="33C8E1B4"/>
    <w:rsid w:val="35AD464B"/>
    <w:rsid w:val="369A906D"/>
    <w:rsid w:val="37AC11C3"/>
    <w:rsid w:val="38DCBF3E"/>
    <w:rsid w:val="390DB90B"/>
    <w:rsid w:val="39116175"/>
    <w:rsid w:val="39FC1498"/>
    <w:rsid w:val="3B50242D"/>
    <w:rsid w:val="3B85A3E9"/>
    <w:rsid w:val="3BA1DBDB"/>
    <w:rsid w:val="3CD474E7"/>
    <w:rsid w:val="3D8E7605"/>
    <w:rsid w:val="3F26E197"/>
    <w:rsid w:val="3FB18DC5"/>
    <w:rsid w:val="413EA55C"/>
    <w:rsid w:val="417CE0C6"/>
    <w:rsid w:val="418607D4"/>
    <w:rsid w:val="41DD5EC6"/>
    <w:rsid w:val="425192C1"/>
    <w:rsid w:val="44B7B449"/>
    <w:rsid w:val="44BE0681"/>
    <w:rsid w:val="454429B1"/>
    <w:rsid w:val="45ADFEC6"/>
    <w:rsid w:val="45C16CD8"/>
    <w:rsid w:val="46847BD3"/>
    <w:rsid w:val="486F5E33"/>
    <w:rsid w:val="48CD5CB5"/>
    <w:rsid w:val="4943E535"/>
    <w:rsid w:val="4A614A2D"/>
    <w:rsid w:val="4B114ED9"/>
    <w:rsid w:val="4C920A06"/>
    <w:rsid w:val="4E456E32"/>
    <w:rsid w:val="51AEDC76"/>
    <w:rsid w:val="51FA3924"/>
    <w:rsid w:val="52C21AC9"/>
    <w:rsid w:val="52F2FDFD"/>
    <w:rsid w:val="53A2A712"/>
    <w:rsid w:val="54AC3BCE"/>
    <w:rsid w:val="54D377FF"/>
    <w:rsid w:val="55E900B6"/>
    <w:rsid w:val="56D1B410"/>
    <w:rsid w:val="58B0736F"/>
    <w:rsid w:val="5A0583CF"/>
    <w:rsid w:val="5CCC3C14"/>
    <w:rsid w:val="5EA6BB8C"/>
    <w:rsid w:val="606D52DD"/>
    <w:rsid w:val="623DBE6A"/>
    <w:rsid w:val="62AC8714"/>
    <w:rsid w:val="64FB2465"/>
    <w:rsid w:val="6543512B"/>
    <w:rsid w:val="65B9D116"/>
    <w:rsid w:val="65E8FC88"/>
    <w:rsid w:val="677EEF40"/>
    <w:rsid w:val="68D6AB4C"/>
    <w:rsid w:val="6983BB80"/>
    <w:rsid w:val="6B174329"/>
    <w:rsid w:val="6B2546A3"/>
    <w:rsid w:val="6D0DF79B"/>
    <w:rsid w:val="6D163B79"/>
    <w:rsid w:val="6D2386B5"/>
    <w:rsid w:val="6D88D98F"/>
    <w:rsid w:val="6DDCA7CF"/>
    <w:rsid w:val="6E20D6E4"/>
    <w:rsid w:val="706623A5"/>
    <w:rsid w:val="70B0D337"/>
    <w:rsid w:val="7313838E"/>
    <w:rsid w:val="740A544D"/>
    <w:rsid w:val="7489E451"/>
    <w:rsid w:val="760C2CCF"/>
    <w:rsid w:val="76C9E82E"/>
    <w:rsid w:val="7894E180"/>
    <w:rsid w:val="7B0235BA"/>
    <w:rsid w:val="7E35D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ACF70C2"/>
  <w14:defaultImageDpi w14:val="32767"/>
  <w15:chartTrackingRefBased/>
  <w15:docId w15:val="{872A0D3C-F3BF-43F0-99A6-63F481CECB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 w:qFormat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D3566"/>
    <w:pPr>
      <w:spacing w:line="360" w:lineRule="auto"/>
    </w:pPr>
    <w:rPr>
      <w:rFonts w:ascii="FS Me" w:hAnsi="FS Me"/>
      <w:sz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AF02DA"/>
    <w:pPr>
      <w:spacing w:before="2040" w:after="240"/>
      <w:outlineLvl w:val="0"/>
    </w:pPr>
    <w:rPr>
      <w:b/>
      <w:color w:val="003024"/>
      <w:sz w:val="7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87D61"/>
    <w:pPr>
      <w:keepNext/>
      <w:keepLines/>
      <w:spacing w:before="360" w:after="240" w:line="276" w:lineRule="auto"/>
      <w:outlineLvl w:val="1"/>
    </w:pPr>
    <w:rPr>
      <w:rFonts w:eastAsiaTheme="majorEastAsia" w:cstheme="minorHAnsi"/>
      <w:b/>
      <w:bCs/>
      <w:color w:val="003024"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A87D61"/>
    <w:pPr>
      <w:spacing w:before="240" w:after="0" w:line="276" w:lineRule="auto"/>
      <w:outlineLvl w:val="2"/>
    </w:pPr>
    <w:rPr>
      <w:b/>
      <w:bCs/>
      <w:color w:val="003024"/>
      <w:szCs w:val="28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A87D61"/>
    <w:pPr>
      <w:spacing w:before="240" w:after="0" w:line="276" w:lineRule="auto"/>
      <w:outlineLvl w:val="3"/>
    </w:pPr>
    <w:rPr>
      <w:b/>
      <w:bCs/>
      <w:color w:val="003024"/>
      <w:sz w:val="24"/>
      <w:szCs w:val="24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A87D61"/>
    <w:pPr>
      <w:spacing w:before="120" w:after="0" w:line="276" w:lineRule="auto"/>
      <w:outlineLvl w:val="4"/>
    </w:pPr>
    <w:rPr>
      <w:b/>
      <w:bCs/>
      <w:i/>
      <w:i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C87E26"/>
    <w:rPr>
      <w:color w:val="808080"/>
    </w:rPr>
  </w:style>
  <w:style w:type="character" w:customStyle="1" w:styleId="Heading1Char">
    <w:name w:val="Heading 1 Char"/>
    <w:basedOn w:val="DefaultParagraphFont"/>
    <w:link w:val="Heading1"/>
    <w:uiPriority w:val="9"/>
    <w:rsid w:val="00AF02DA"/>
    <w:rPr>
      <w:rFonts w:ascii="FS Me" w:hAnsi="FS Me"/>
      <w:b/>
      <w:color w:val="003024"/>
      <w:sz w:val="72"/>
    </w:rPr>
  </w:style>
  <w:style w:type="paragraph" w:styleId="Title">
    <w:name w:val="Title"/>
    <w:basedOn w:val="Heading1"/>
    <w:next w:val="Normal"/>
    <w:link w:val="TitleChar"/>
    <w:uiPriority w:val="10"/>
    <w:qFormat/>
    <w:rsid w:val="00C87E26"/>
    <w:pPr>
      <w:spacing w:before="720"/>
    </w:pPr>
  </w:style>
  <w:style w:type="character" w:customStyle="1" w:styleId="TitleChar">
    <w:name w:val="Title Char"/>
    <w:basedOn w:val="DefaultParagraphFont"/>
    <w:link w:val="Title"/>
    <w:uiPriority w:val="10"/>
    <w:rsid w:val="00C87E26"/>
    <w:rPr>
      <w:rFonts w:ascii="FS Me" w:hAnsi="FS Me"/>
      <w:b/>
      <w:color w:val="003024"/>
      <w:sz w:val="72"/>
    </w:rPr>
  </w:style>
  <w:style w:type="paragraph" w:styleId="Subtitle">
    <w:name w:val="Subtitle"/>
    <w:basedOn w:val="Normal"/>
    <w:next w:val="Normal"/>
    <w:link w:val="SubtitleChar"/>
    <w:uiPriority w:val="11"/>
    <w:qFormat/>
    <w:rsid w:val="00C87E26"/>
    <w:pPr>
      <w:numPr>
        <w:ilvl w:val="1"/>
      </w:numPr>
    </w:pPr>
    <w:rPr>
      <w:rFonts w:eastAsiaTheme="minorEastAsia"/>
      <w:b/>
      <w:bCs/>
      <w:color w:val="003024"/>
      <w:spacing w:val="15"/>
      <w:sz w:val="48"/>
      <w:szCs w:val="48"/>
    </w:rPr>
  </w:style>
  <w:style w:type="character" w:customStyle="1" w:styleId="SubtitleChar">
    <w:name w:val="Subtitle Char"/>
    <w:basedOn w:val="DefaultParagraphFont"/>
    <w:link w:val="Subtitle"/>
    <w:uiPriority w:val="11"/>
    <w:rsid w:val="00C87E26"/>
    <w:rPr>
      <w:rFonts w:eastAsiaTheme="minorEastAsia"/>
      <w:b/>
      <w:bCs/>
      <w:color w:val="003024"/>
      <w:spacing w:val="15"/>
      <w:sz w:val="48"/>
      <w:szCs w:val="48"/>
    </w:rPr>
  </w:style>
  <w:style w:type="paragraph" w:styleId="Header">
    <w:name w:val="header"/>
    <w:basedOn w:val="Normal"/>
    <w:link w:val="HeaderChar"/>
    <w:uiPriority w:val="99"/>
    <w:unhideWhenUsed/>
    <w:rsid w:val="00AF02DA"/>
    <w:pPr>
      <w:tabs>
        <w:tab w:val="center" w:pos="4513"/>
        <w:tab w:val="right" w:pos="9026"/>
      </w:tabs>
      <w:spacing w:after="0" w:line="240" w:lineRule="auto"/>
      <w:ind w:left="-567"/>
    </w:pPr>
    <w:rPr>
      <w:noProof/>
    </w:rPr>
  </w:style>
  <w:style w:type="character" w:customStyle="1" w:styleId="HeaderChar">
    <w:name w:val="Header Char"/>
    <w:basedOn w:val="DefaultParagraphFont"/>
    <w:link w:val="Header"/>
    <w:uiPriority w:val="99"/>
    <w:rsid w:val="00AF02DA"/>
    <w:rPr>
      <w:noProof/>
    </w:rPr>
  </w:style>
  <w:style w:type="paragraph" w:styleId="Footer">
    <w:name w:val="footer"/>
    <w:basedOn w:val="Normal"/>
    <w:link w:val="FooterChar"/>
    <w:uiPriority w:val="99"/>
    <w:unhideWhenUsed/>
    <w:rsid w:val="00A87D61"/>
    <w:pPr>
      <w:tabs>
        <w:tab w:val="center" w:pos="4513"/>
        <w:tab w:val="right" w:pos="9026"/>
      </w:tabs>
      <w:spacing w:after="0" w:line="240" w:lineRule="auto"/>
      <w:jc w:val="center"/>
    </w:pPr>
    <w:rPr>
      <w:lang w:val="en-US"/>
    </w:rPr>
  </w:style>
  <w:style w:type="character" w:customStyle="1" w:styleId="FooterChar">
    <w:name w:val="Footer Char"/>
    <w:basedOn w:val="DefaultParagraphFont"/>
    <w:link w:val="Footer"/>
    <w:uiPriority w:val="99"/>
    <w:rsid w:val="00A87D61"/>
    <w:rPr>
      <w:lang w:val="en-US"/>
    </w:rPr>
  </w:style>
  <w:style w:type="character" w:customStyle="1" w:styleId="Heading2Char">
    <w:name w:val="Heading 2 Char"/>
    <w:basedOn w:val="DefaultParagraphFont"/>
    <w:link w:val="Heading2"/>
    <w:uiPriority w:val="9"/>
    <w:rsid w:val="00A87D61"/>
    <w:rPr>
      <w:rFonts w:eastAsiaTheme="majorEastAsia" w:cstheme="minorHAnsi"/>
      <w:b/>
      <w:bCs/>
      <w:color w:val="003024"/>
      <w:sz w:val="36"/>
      <w:szCs w:val="36"/>
    </w:rPr>
  </w:style>
  <w:style w:type="character" w:customStyle="1" w:styleId="Heading3Char">
    <w:name w:val="Heading 3 Char"/>
    <w:basedOn w:val="DefaultParagraphFont"/>
    <w:link w:val="Heading3"/>
    <w:uiPriority w:val="9"/>
    <w:rsid w:val="00A87D61"/>
    <w:rPr>
      <w:b/>
      <w:bCs/>
      <w:color w:val="003024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rsid w:val="00A87D61"/>
    <w:rPr>
      <w:b/>
      <w:bCs/>
      <w:color w:val="003024"/>
      <w:sz w:val="24"/>
      <w:szCs w:val="24"/>
    </w:rPr>
  </w:style>
  <w:style w:type="table" w:styleId="TableGrid">
    <w:name w:val="Table Grid"/>
    <w:basedOn w:val="TableNormal"/>
    <w:uiPriority w:val="39"/>
    <w:rsid w:val="00A87D6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5Char">
    <w:name w:val="Heading 5 Char"/>
    <w:basedOn w:val="DefaultParagraphFont"/>
    <w:link w:val="Heading5"/>
    <w:uiPriority w:val="9"/>
    <w:rsid w:val="00A87D61"/>
    <w:rPr>
      <w:b/>
      <w:bCs/>
      <w:i/>
      <w:iCs/>
    </w:rPr>
  </w:style>
  <w:style w:type="character" w:styleId="Strong">
    <w:name w:val="Strong"/>
    <w:aliases w:val="Bold"/>
    <w:basedOn w:val="DefaultParagraphFont"/>
    <w:uiPriority w:val="22"/>
    <w:qFormat/>
    <w:rsid w:val="00A87D61"/>
    <w:rPr>
      <w:b/>
      <w:bCs/>
    </w:rPr>
  </w:style>
  <w:style w:type="character" w:styleId="Emphasis">
    <w:name w:val="Emphasis"/>
    <w:aliases w:val="Italic"/>
    <w:basedOn w:val="DefaultParagraphFont"/>
    <w:uiPriority w:val="20"/>
    <w:qFormat/>
    <w:rsid w:val="00A87D61"/>
    <w:rPr>
      <w:i/>
      <w:iCs/>
    </w:rPr>
  </w:style>
  <w:style w:type="character" w:styleId="IntenseEmphasis">
    <w:name w:val="Intense Emphasis"/>
    <w:aliases w:val="Bold Italic"/>
    <w:uiPriority w:val="21"/>
    <w:qFormat/>
    <w:rsid w:val="00A87D61"/>
    <w:rPr>
      <w:b/>
      <w:bCs/>
      <w:i/>
      <w:iCs/>
    </w:rPr>
  </w:style>
  <w:style w:type="paragraph" w:styleId="ListBullet">
    <w:name w:val="List Bullet"/>
    <w:basedOn w:val="Normal"/>
    <w:uiPriority w:val="99"/>
    <w:unhideWhenUsed/>
    <w:qFormat/>
    <w:rsid w:val="00A87D61"/>
    <w:pPr>
      <w:numPr>
        <w:numId w:val="1"/>
      </w:numPr>
      <w:spacing w:before="120" w:after="120" w:line="288" w:lineRule="auto"/>
    </w:pPr>
  </w:style>
  <w:style w:type="paragraph" w:styleId="ListBullet2">
    <w:name w:val="List Bullet 2"/>
    <w:basedOn w:val="Normal"/>
    <w:uiPriority w:val="99"/>
    <w:unhideWhenUsed/>
    <w:qFormat/>
    <w:rsid w:val="00A87D61"/>
    <w:pPr>
      <w:numPr>
        <w:ilvl w:val="1"/>
        <w:numId w:val="1"/>
      </w:numPr>
      <w:spacing w:before="120" w:after="120" w:line="288" w:lineRule="auto"/>
    </w:pPr>
  </w:style>
  <w:style w:type="paragraph" w:styleId="ListBullet3">
    <w:name w:val="List Bullet 3"/>
    <w:basedOn w:val="Normal"/>
    <w:uiPriority w:val="99"/>
    <w:unhideWhenUsed/>
    <w:rsid w:val="00A87D61"/>
    <w:pPr>
      <w:numPr>
        <w:ilvl w:val="2"/>
        <w:numId w:val="1"/>
      </w:numPr>
      <w:spacing w:before="120" w:after="120" w:line="288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A87D61"/>
    <w:pPr>
      <w:spacing w:line="276" w:lineRule="auto"/>
    </w:pPr>
    <w:rPr>
      <w:i/>
      <w:iCs/>
      <w:color w:val="003024"/>
      <w:sz w:val="24"/>
      <w:szCs w:val="24"/>
    </w:rPr>
  </w:style>
  <w:style w:type="character" w:customStyle="1" w:styleId="QuoteChar">
    <w:name w:val="Quote Char"/>
    <w:basedOn w:val="DefaultParagraphFont"/>
    <w:link w:val="Quote"/>
    <w:uiPriority w:val="29"/>
    <w:rsid w:val="00A87D61"/>
    <w:rPr>
      <w:i/>
      <w:iCs/>
      <w:color w:val="003024"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87D61"/>
    <w:pPr>
      <w:pBdr>
        <w:top w:val="single" w:sz="4" w:space="10" w:color="085418"/>
        <w:bottom w:val="single" w:sz="4" w:space="10" w:color="085418"/>
      </w:pBdr>
      <w:spacing w:before="360" w:after="360" w:line="276" w:lineRule="auto"/>
      <w:jc w:val="center"/>
    </w:pPr>
    <w:rPr>
      <w:i/>
      <w:iCs/>
      <w:color w:val="003024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87D61"/>
    <w:rPr>
      <w:i/>
      <w:iCs/>
      <w:color w:val="003024"/>
    </w:rPr>
  </w:style>
  <w:style w:type="paragraph" w:styleId="ListParagraph">
    <w:name w:val="List Paragraph"/>
    <w:aliases w:val="List Paragraph 2"/>
    <w:basedOn w:val="Normal"/>
    <w:uiPriority w:val="34"/>
    <w:qFormat/>
    <w:rsid w:val="0096006E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5C4B8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5C4B8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5C4B84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C4B8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C4B84"/>
    <w:rPr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5C3362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C3362"/>
    <w:rPr>
      <w:color w:val="605E5C"/>
      <w:shd w:val="clear" w:color="auto" w:fill="E1DFDD"/>
    </w:rPr>
  </w:style>
  <w:style w:type="character" w:styleId="Mention">
    <w:name w:val="Mention"/>
    <w:basedOn w:val="DefaultParagraphFont"/>
    <w:uiPriority w:val="99"/>
    <w:unhideWhenUsed/>
    <w:rsid w:val="0077555A"/>
    <w:rPr>
      <w:color w:val="2B579A"/>
      <w:shd w:val="clear" w:color="auto" w:fill="E1DFDD"/>
    </w:rPr>
  </w:style>
  <w:style w:type="paragraph" w:styleId="NormalWeb">
    <w:name w:val="Normal (Web)"/>
    <w:basedOn w:val="Normal"/>
    <w:uiPriority w:val="99"/>
    <w:unhideWhenUsed/>
    <w:rsid w:val="007C12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AU"/>
    </w:rPr>
  </w:style>
  <w:style w:type="paragraph" w:styleId="Revision">
    <w:name w:val="Revision"/>
    <w:hidden/>
    <w:uiPriority w:val="99"/>
    <w:semiHidden/>
    <w:rsid w:val="000C5FA2"/>
    <w:pPr>
      <w:spacing w:after="0" w:line="240" w:lineRule="auto"/>
    </w:pPr>
    <w:rPr>
      <w:rFonts w:ascii="FS Me" w:hAnsi="FS Me"/>
      <w:sz w:val="28"/>
    </w:rPr>
  </w:style>
  <w:style w:type="paragraph" w:styleId="TOC1">
    <w:name w:val="toc 1"/>
    <w:basedOn w:val="Normal"/>
    <w:next w:val="Normal"/>
    <w:autoRedefine/>
    <w:uiPriority w:val="39"/>
    <w:unhideWhenUsed/>
    <w:rsid w:val="00EF55F3"/>
    <w:pPr>
      <w:tabs>
        <w:tab w:val="right" w:pos="9016"/>
      </w:tabs>
      <w:spacing w:before="360" w:after="0"/>
    </w:pPr>
    <w:rPr>
      <w:rFonts w:asciiTheme="majorHAnsi" w:hAnsiTheme="majorHAnsi" w:cstheme="majorHAnsi"/>
      <w:b/>
      <w:bCs/>
      <w:caps/>
      <w:sz w:val="24"/>
      <w:szCs w:val="24"/>
    </w:rPr>
  </w:style>
  <w:style w:type="paragraph" w:styleId="TOC2">
    <w:name w:val="toc 2"/>
    <w:basedOn w:val="Normal"/>
    <w:next w:val="Normal"/>
    <w:autoRedefine/>
    <w:uiPriority w:val="39"/>
    <w:unhideWhenUsed/>
    <w:rsid w:val="00EF55F3"/>
    <w:pPr>
      <w:spacing w:before="240" w:after="0"/>
    </w:pPr>
    <w:rPr>
      <w:rFonts w:asciiTheme="minorHAnsi" w:hAnsiTheme="minorHAnsi" w:cstheme="minorHAnsi"/>
      <w:b/>
      <w:bCs/>
      <w:sz w:val="20"/>
      <w:szCs w:val="20"/>
    </w:rPr>
  </w:style>
  <w:style w:type="paragraph" w:styleId="TOC3">
    <w:name w:val="toc 3"/>
    <w:basedOn w:val="Normal"/>
    <w:next w:val="Normal"/>
    <w:autoRedefine/>
    <w:uiPriority w:val="39"/>
    <w:unhideWhenUsed/>
    <w:rsid w:val="00EF55F3"/>
    <w:pPr>
      <w:spacing w:after="0"/>
      <w:ind w:left="280"/>
    </w:pPr>
    <w:rPr>
      <w:rFonts w:asciiTheme="minorHAnsi" w:hAnsiTheme="minorHAnsi" w:cstheme="minorHAnsi"/>
      <w:sz w:val="20"/>
      <w:szCs w:val="20"/>
    </w:rPr>
  </w:style>
  <w:style w:type="paragraph" w:styleId="TOC4">
    <w:name w:val="toc 4"/>
    <w:basedOn w:val="Normal"/>
    <w:next w:val="Normal"/>
    <w:autoRedefine/>
    <w:uiPriority w:val="39"/>
    <w:unhideWhenUsed/>
    <w:rsid w:val="00EF55F3"/>
    <w:pPr>
      <w:spacing w:after="0"/>
      <w:ind w:left="560"/>
    </w:pPr>
    <w:rPr>
      <w:rFonts w:asciiTheme="minorHAnsi" w:hAnsiTheme="minorHAnsi" w:cstheme="minorHAnsi"/>
      <w:sz w:val="20"/>
      <w:szCs w:val="20"/>
    </w:rPr>
  </w:style>
  <w:style w:type="paragraph" w:styleId="TOC5">
    <w:name w:val="toc 5"/>
    <w:basedOn w:val="Normal"/>
    <w:next w:val="Normal"/>
    <w:autoRedefine/>
    <w:uiPriority w:val="39"/>
    <w:unhideWhenUsed/>
    <w:rsid w:val="00EF55F3"/>
    <w:pPr>
      <w:spacing w:after="0"/>
      <w:ind w:left="840"/>
    </w:pPr>
    <w:rPr>
      <w:rFonts w:asciiTheme="minorHAnsi" w:hAnsiTheme="minorHAnsi" w:cstheme="minorHAnsi"/>
      <w:sz w:val="20"/>
      <w:szCs w:val="20"/>
    </w:rPr>
  </w:style>
  <w:style w:type="paragraph" w:styleId="TOC6">
    <w:name w:val="toc 6"/>
    <w:basedOn w:val="Normal"/>
    <w:next w:val="Normal"/>
    <w:autoRedefine/>
    <w:uiPriority w:val="39"/>
    <w:unhideWhenUsed/>
    <w:rsid w:val="00EF55F3"/>
    <w:pPr>
      <w:spacing w:after="0"/>
      <w:ind w:left="1120"/>
    </w:pPr>
    <w:rPr>
      <w:rFonts w:asciiTheme="minorHAnsi" w:hAnsiTheme="minorHAnsi" w:cstheme="minorHAnsi"/>
      <w:sz w:val="20"/>
      <w:szCs w:val="20"/>
    </w:rPr>
  </w:style>
  <w:style w:type="paragraph" w:styleId="TOC7">
    <w:name w:val="toc 7"/>
    <w:basedOn w:val="Normal"/>
    <w:next w:val="Normal"/>
    <w:autoRedefine/>
    <w:uiPriority w:val="39"/>
    <w:unhideWhenUsed/>
    <w:rsid w:val="00EF55F3"/>
    <w:pPr>
      <w:spacing w:after="0"/>
      <w:ind w:left="1400"/>
    </w:pPr>
    <w:rPr>
      <w:rFonts w:asciiTheme="minorHAnsi" w:hAnsiTheme="minorHAnsi" w:cstheme="minorHAnsi"/>
      <w:sz w:val="20"/>
      <w:szCs w:val="20"/>
    </w:rPr>
  </w:style>
  <w:style w:type="paragraph" w:styleId="TOC8">
    <w:name w:val="toc 8"/>
    <w:basedOn w:val="Normal"/>
    <w:next w:val="Normal"/>
    <w:autoRedefine/>
    <w:uiPriority w:val="39"/>
    <w:unhideWhenUsed/>
    <w:rsid w:val="00EF55F3"/>
    <w:pPr>
      <w:spacing w:after="0"/>
      <w:ind w:left="1680"/>
    </w:pPr>
    <w:rPr>
      <w:rFonts w:asciiTheme="minorHAnsi" w:hAnsiTheme="minorHAnsi" w:cstheme="minorHAnsi"/>
      <w:sz w:val="20"/>
      <w:szCs w:val="20"/>
    </w:rPr>
  </w:style>
  <w:style w:type="paragraph" w:styleId="TOC9">
    <w:name w:val="toc 9"/>
    <w:basedOn w:val="Normal"/>
    <w:next w:val="Normal"/>
    <w:autoRedefine/>
    <w:uiPriority w:val="39"/>
    <w:unhideWhenUsed/>
    <w:rsid w:val="00EF55F3"/>
    <w:pPr>
      <w:spacing w:after="0"/>
      <w:ind w:left="1960"/>
    </w:pPr>
    <w:rPr>
      <w:rFonts w:asciiTheme="minorHAnsi" w:hAnsiTheme="minorHAnsi" w:cstheme="minorHAnsi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7101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image" Target="media/image52.png"/><Relationship Id="rId68" Type="http://schemas.openxmlformats.org/officeDocument/2006/relationships/fontTable" Target="fontTable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8.png"/><Relationship Id="rId11" Type="http://schemas.openxmlformats.org/officeDocument/2006/relationships/image" Target="media/image1.png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66" Type="http://schemas.openxmlformats.org/officeDocument/2006/relationships/footer" Target="footer1.xml"/><Relationship Id="rId5" Type="http://schemas.openxmlformats.org/officeDocument/2006/relationships/numbering" Target="numbering.xml"/><Relationship Id="rId61" Type="http://schemas.openxmlformats.org/officeDocument/2006/relationships/image" Target="media/image50.png"/><Relationship Id="rId19" Type="http://schemas.openxmlformats.org/officeDocument/2006/relationships/image" Target="media/image8.png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69" Type="http://schemas.openxmlformats.org/officeDocument/2006/relationships/theme" Target="theme/theme1.xml"/><Relationship Id="rId8" Type="http://schemas.openxmlformats.org/officeDocument/2006/relationships/webSettings" Target="webSettings.xml"/><Relationship Id="rId51" Type="http://schemas.openxmlformats.org/officeDocument/2006/relationships/image" Target="media/image40.pn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8.png"/><Relationship Id="rId67" Type="http://schemas.openxmlformats.org/officeDocument/2006/relationships/header" Target="header2.xml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microsoft.com/office/2019/05/relationships/documenttasks" Target="documenttasks/documenttasks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jpeg"/><Relationship Id="rId10" Type="http://schemas.openxmlformats.org/officeDocument/2006/relationships/endnotes" Target="endnotes.xml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header" Target="head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hyperlink" Target="https://www.inclusionaustralia.org.au/submission/national-advocacy-collective-supporting-the-rights-of-parents-with-an-intellectual-disability/" TargetMode="External"/><Relationship Id="rId39" Type="http://schemas.openxmlformats.org/officeDocument/2006/relationships/image" Target="media/image28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4.jp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56.png"/><Relationship Id="rId1" Type="http://schemas.openxmlformats.org/officeDocument/2006/relationships/image" Target="media/image55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BeckyRowe\Desktop\Style%20guide\IA%20Document%20Template%20with%20Cover.dotx" TargetMode="External"/></Relationships>
</file>

<file path=word/documenttasks/documenttasks1.xml><?xml version="1.0" encoding="utf-8"?>
<t:Tasks xmlns:t="http://schemas.microsoft.com/office/tasks/2019/documenttasks" xmlns:oel="http://schemas.microsoft.com/office/2019/extlst">
  <t:Task id="{B6C59914-5073-48FC-AEEE-0412CA8F3EB2}">
    <t:Anchor>
      <t:Comment id="661797037"/>
    </t:Anchor>
    <t:History>
      <t:Event id="{87FA872F-ECA3-4EBC-89B5-09FB2749423E}" time="2023-01-18T01:21:49.67Z">
        <t:Attribution userId="S::becky.rowe@inclusionaustralia.org.au::efa8c71d-cb02-49f9-b0ab-4f07b51d6f59" userProvider="AD" userName="Becky Rowe"/>
        <t:Anchor>
          <t:Comment id="661797037"/>
        </t:Anchor>
        <t:Create/>
      </t:Event>
      <t:Event id="{70F4BE47-B1BE-46B5-8EFE-3D37696FCE6A}" time="2023-01-18T01:21:49.67Z">
        <t:Attribution userId="S::becky.rowe@inclusionaustralia.org.au::efa8c71d-cb02-49f9-b0ab-4f07b51d6f59" userProvider="AD" userName="Becky Rowe"/>
        <t:Anchor>
          <t:Comment id="661797037"/>
        </t:Anchor>
        <t:Assign userId="S::emma.softly@inclusionaustralia.org.au::462de06f-baf1-4bf5-b76d-b688d0b4f3e4" userProvider="AD" userName="Emma Softly"/>
      </t:Event>
      <t:Event id="{7CDB6EA2-D080-450B-BFC5-AAF7884C377C}" time="2023-01-18T01:21:49.67Z">
        <t:Attribution userId="S::becky.rowe@inclusionaustralia.org.au::efa8c71d-cb02-49f9-b0ab-4f07b51d6f59" userProvider="AD" userName="Becky Rowe"/>
        <t:Anchor>
          <t:Comment id="661797037"/>
        </t:Anchor>
        <t:SetTitle title="@Emma Softly can you please make an image with this Aus and the green arrow you used below?"/>
      </t:Event>
      <t:Event id="{66495EEF-E452-45B4-A0BA-ADFF22E6198F}" time="2023-01-18T02:38:11.96Z">
        <t:Attribution userId="S::emma.softly@inclusionaustralia.org.au::462de06f-baf1-4bf5-b76d-b688d0b4f3e4" userProvider="AD" userName="Emma Softly"/>
        <t:Progress percentComplete="100"/>
      </t:Event>
    </t:History>
  </t:Task>
</t:Task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26750F8EB5F714B9A6B13618AC3679A" ma:contentTypeVersion="18" ma:contentTypeDescription="Create a new document." ma:contentTypeScope="" ma:versionID="5ab3afcadbe90cb735e6aec4759e48be">
  <xsd:schema xmlns:xsd="http://www.w3.org/2001/XMLSchema" xmlns:xs="http://www.w3.org/2001/XMLSchema" xmlns:p="http://schemas.microsoft.com/office/2006/metadata/properties" xmlns:ns1="http://schemas.microsoft.com/sharepoint/v3" xmlns:ns2="http://schemas.microsoft.com/sharepoint/v3/fields" xmlns:ns3="82bcdea7-b841-4d99-a9b9-6c0a9f16fa78" xmlns:ns4="9b9c9bb8-ca8c-4388-b6bc-20801d7cdf2f" xmlns:ns5="dfbbf304-9376-4734-baa5-3e9f1cf29faf" xmlns:ns6="ff9baac5-ac67-41b6-806b-de64d749a902" xmlns:ns7="ff385791-eb33-4917-b527-6d96e28ced82" targetNamespace="http://schemas.microsoft.com/office/2006/metadata/properties" ma:root="true" ma:fieldsID="d5a4f1c278aaa9c1c192590de727c9c8" ns1:_="" ns2:_="" ns3:_="" ns4:_="" ns5:_="" ns6:_="" ns7:_="">
    <xsd:import namespace="http://schemas.microsoft.com/sharepoint/v3"/>
    <xsd:import namespace="http://schemas.microsoft.com/sharepoint/v3/fields"/>
    <xsd:import namespace="82bcdea7-b841-4d99-a9b9-6c0a9f16fa78"/>
    <xsd:import namespace="9b9c9bb8-ca8c-4388-b6bc-20801d7cdf2f"/>
    <xsd:import namespace="dfbbf304-9376-4734-baa5-3e9f1cf29faf"/>
    <xsd:import namespace="ff9baac5-ac67-41b6-806b-de64d749a902"/>
    <xsd:import namespace="ff385791-eb33-4917-b527-6d96e28ced82"/>
    <xsd:element name="properties">
      <xsd:complexType>
        <xsd:sequence>
          <xsd:element name="documentManagement">
            <xsd:complexType>
              <xsd:all>
                <xsd:element ref="ns2:_Status" minOccurs="0"/>
                <xsd:element ref="ns1:Categories" minOccurs="0"/>
                <xsd:element ref="ns3:Category" minOccurs="0"/>
                <xsd:element ref="ns4:SharedWithUsers" minOccurs="0"/>
                <xsd:element ref="ns4:SharedWithDetails" minOccurs="0"/>
                <xsd:element ref="ns5:MediaServiceMetadata" minOccurs="0"/>
                <xsd:element ref="ns5:MediaServiceFastMetadata" minOccurs="0"/>
                <xsd:element ref="ns6:MediaServiceDateTaken" minOccurs="0"/>
                <xsd:element ref="ns6:MediaServiceObjectDetectorVersions" minOccurs="0"/>
                <xsd:element ref="ns6:MediaLengthInSeconds" minOccurs="0"/>
                <xsd:element ref="ns6:MediaServiceGenerationTime" minOccurs="0"/>
                <xsd:element ref="ns6:MediaServiceEventHashCode" minOccurs="0"/>
                <xsd:element ref="ns6:lcf76f155ced4ddcb4097134ff3c332f" minOccurs="0"/>
                <xsd:element ref="ns7:TaxCatchAll" minOccurs="0"/>
                <xsd:element ref="ns6:MediaServiceOCR" minOccurs="0"/>
                <xsd:element ref="ns6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Categories" ma:index="9" nillable="true" ma:displayName="Categories" ma:internalName="Categories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/fields" elementFormDefault="qualified">
    <xsd:import namespace="http://schemas.microsoft.com/office/2006/documentManagement/types"/>
    <xsd:import namespace="http://schemas.microsoft.com/office/infopath/2007/PartnerControls"/>
    <xsd:element name="_Status" ma:index="8" nillable="true" ma:displayName="Status" ma:default="Not Started" ma:format="Dropdown" ma:internalName="_Status">
      <xsd:simpleType>
        <xsd:union memberTypes="dms:Text">
          <xsd:simpleType>
            <xsd:restriction base="dms:Choice">
              <xsd:enumeration value="Not Started"/>
              <xsd:enumeration value="Draft"/>
              <xsd:enumeration value="Reviewed"/>
              <xsd:enumeration value="Scheduled"/>
              <xsd:enumeration value="Published"/>
              <xsd:enumeration value="Final"/>
              <xsd:enumeration value="Expired"/>
            </xsd:restriction>
          </xsd:simpleType>
        </xsd:un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2bcdea7-b841-4d99-a9b9-6c0a9f16fa78" elementFormDefault="qualified">
    <xsd:import namespace="http://schemas.microsoft.com/office/2006/documentManagement/types"/>
    <xsd:import namespace="http://schemas.microsoft.com/office/infopath/2007/PartnerControls"/>
    <xsd:element name="Category" ma:index="10" nillable="true" ma:displayName="Category_" ma:description="internal category" ma:format="Dropdown" ma:internalName="Category">
      <xsd:complexType>
        <xsd:complexContent>
          <xsd:extension base="dms:MultiChoiceFillIn">
            <xsd:sequence>
              <xsd:element name="Value" maxOccurs="unbounded" minOccurs="0" nillable="true">
                <xsd:simpleType>
                  <xsd:union memberTypes="dms:Text">
                    <xsd:simpleType>
                      <xsd:restriction base="dms:Choice">
                        <xsd:enumeration value="Category 1"/>
                        <xsd:enumeration value="Category 2"/>
                        <xsd:enumeration value="Category 3"/>
                        <xsd:enumeration value="Category 4"/>
                        <xsd:enumeration value="Category 5"/>
                      </xsd:restriction>
                    </xsd:simpleType>
                  </xsd:union>
                </xsd:simpleType>
              </xsd:element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b9c9bb8-ca8c-4388-b6bc-20801d7cdf2f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fbbf304-9376-4734-baa5-3e9f1cf29fa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3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4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f9baac5-ac67-41b6-806b-de64d749a902" elementFormDefault="qualified">
    <xsd:import namespace="http://schemas.microsoft.com/office/2006/documentManagement/types"/>
    <xsd:import namespace="http://schemas.microsoft.com/office/infopath/2007/PartnerControls"/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6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ea851ca8-0e40-456e-aec3-61934c7a1c03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f385791-eb33-4917-b527-6d96e28ced82" elementFormDefault="qualified">
    <xsd:import namespace="http://schemas.microsoft.com/office/2006/documentManagement/types"/>
    <xsd:import namespace="http://schemas.microsoft.com/office/infopath/2007/PartnerControls"/>
    <xsd:element name="TaxCatchAll" ma:index="22" nillable="true" ma:displayName="Taxonomy Catch All Column" ma:hidden="true" ma:list="{65ad5164-9a8c-4872-a771-81e2bf005270}" ma:internalName="TaxCatchAll" ma:showField="CatchAllData" ma:web="ff385791-eb33-4917-b527-6d96e28ced8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 ma:displayName="Status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Status xmlns="http://schemas.microsoft.com/sharepoint/v3/fields">Not Started</_Status>
    <Categories xmlns="http://schemas.microsoft.com/sharepoint/v3" xsi:nil="true"/>
    <Category xmlns="82bcdea7-b841-4d99-a9b9-6c0a9f16fa78" xsi:nil="true"/>
    <lcf76f155ced4ddcb4097134ff3c332f xmlns="ff9baac5-ac67-41b6-806b-de64d749a902">
      <Terms xmlns="http://schemas.microsoft.com/office/infopath/2007/PartnerControls"/>
    </lcf76f155ced4ddcb4097134ff3c332f>
    <TaxCatchAll xmlns="ff385791-eb33-4917-b527-6d96e28ced82" xsi:nil="true"/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3EAA531B-2E8D-44DF-8A08-9C18E34EBF7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http://schemas.microsoft.com/sharepoint/v3/fields"/>
    <ds:schemaRef ds:uri="82bcdea7-b841-4d99-a9b9-6c0a9f16fa78"/>
    <ds:schemaRef ds:uri="9b9c9bb8-ca8c-4388-b6bc-20801d7cdf2f"/>
    <ds:schemaRef ds:uri="dfbbf304-9376-4734-baa5-3e9f1cf29faf"/>
    <ds:schemaRef ds:uri="ff9baac5-ac67-41b6-806b-de64d749a902"/>
    <ds:schemaRef ds:uri="ff385791-eb33-4917-b527-6d96e28ced8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67AED98E-C7F2-40C1-8F14-E9432AB6AE74}">
  <ds:schemaRefs>
    <ds:schemaRef ds:uri="http://schemas.microsoft.com/office/2006/metadata/properties"/>
    <ds:schemaRef ds:uri="http://schemas.microsoft.com/office/infopath/2007/PartnerControls"/>
    <ds:schemaRef ds:uri="http://schemas.microsoft.com/sharepoint/v3/fields"/>
    <ds:schemaRef ds:uri="http://schemas.microsoft.com/sharepoint/v3"/>
    <ds:schemaRef ds:uri="82bcdea7-b841-4d99-a9b9-6c0a9f16fa78"/>
    <ds:schemaRef ds:uri="ff9baac5-ac67-41b6-806b-de64d749a902"/>
    <ds:schemaRef ds:uri="ff385791-eb33-4917-b527-6d96e28ced82"/>
  </ds:schemaRefs>
</ds:datastoreItem>
</file>

<file path=customXml/itemProps3.xml><?xml version="1.0" encoding="utf-8"?>
<ds:datastoreItem xmlns:ds="http://schemas.openxmlformats.org/officeDocument/2006/customXml" ds:itemID="{7297130B-4FC0-47B3-BC04-EA945175269C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50F185C7-F6DF-4AE8-8323-73E185DFE615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IA Document Template with Cover</Template>
  <TotalTime>0</TotalTime>
  <Pages>14</Pages>
  <Words>808</Words>
  <Characters>4606</Characters>
  <Application>Microsoft Office Word</Application>
  <DocSecurity>0</DocSecurity>
  <Lines>38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[Name of] Policy</vt:lpstr>
    </vt:vector>
  </TitlesOfParts>
  <Company/>
  <LinksUpToDate>false</LinksUpToDate>
  <CharactersWithSpaces>5404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NAC submission on parents with intellectual disability Easy Read</dc:title>
  <dc:subject/>
  <dc:creator>Inclusion Australia</dc:creator>
  <cp:keywords/>
  <dc:description/>
  <cp:lastModifiedBy>Emma Softly</cp:lastModifiedBy>
  <cp:revision>3</cp:revision>
  <dcterms:created xsi:type="dcterms:W3CDTF">2024-02-12T05:46:00Z</dcterms:created>
  <dcterms:modified xsi:type="dcterms:W3CDTF">2024-02-12T05:47:00Z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0x010100126750F8EB5F714B9A6B13618AC3679A</vt:lpwstr>
  </property>
  <property fmtid="{D5CDD505-2E9C-101B-9397-08002B2CF9AE}" pid="3" name="MediaServiceImageTags">
    <vt:lpwstr/>
  </property>
  <property fmtid="{D5CDD505-2E9C-101B-9397-08002B2CF9AE}" pid="4" name="_ExtendedDescription">
    <vt:lpwstr/>
  </property>
  <property fmtid="{D5CDD505-2E9C-101B-9397-08002B2CF9AE}" pid="5" name="TriggerFlowInfo">
    <vt:lpwstr/>
  </property>
</Properties>
</file>